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highlight w:val="lightGray"/>
          <w:lang w:val="en-US"/>
        </w:rPr>
        <w:alias w:val="Logo of the research institute"/>
        <w:tag w:val="Logo of the research institute"/>
        <w:id w:val="587668023"/>
        <w:lock w:val="sdtLocked"/>
        <w:showingPlcHdr/>
        <w:picture/>
      </w:sdtPr>
      <w:sdtEndPr/>
      <w:sdtContent>
        <w:p w:rsidR="00823BC3" w:rsidRDefault="005841AD" w:rsidP="006A00A7">
          <w:pPr>
            <w:rPr>
              <w:highlight w:val="lightGray"/>
              <w:lang w:val="en-US"/>
            </w:rPr>
          </w:pPr>
          <w:r>
            <w:rPr>
              <w:noProof/>
              <w:highlight w:val="lightGray"/>
              <w:lang w:val="en-US"/>
            </w:rPr>
            <w:drawing>
              <wp:inline distT="0" distB="0" distL="0" distR="0" wp14:anchorId="526991AF" wp14:editId="2125C32F">
                <wp:extent cx="1908175" cy="1908175"/>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a:ln>
                          <a:noFill/>
                        </a:ln>
                      </pic:spPr>
                    </pic:pic>
                  </a:graphicData>
                </a:graphic>
              </wp:inline>
            </w:drawing>
          </w:r>
        </w:p>
      </w:sdtContent>
    </w:sdt>
    <w:p w:rsidR="006A00A7" w:rsidRPr="00E721D4" w:rsidRDefault="005E6D55" w:rsidP="006A00A7">
      <w:pPr>
        <w:rPr>
          <w:lang w:val="en-US"/>
        </w:rPr>
      </w:pPr>
      <w:sdt>
        <w:sdtPr>
          <w:rPr>
            <w:highlight w:val="lightGray"/>
            <w:lang w:val="en-US"/>
          </w:rPr>
          <w:alias w:val="Name of the research institute"/>
          <w:tag w:val="Name of the research institute"/>
          <w:id w:val="1613714191"/>
          <w:lock w:val="sdtLocked"/>
          <w:placeholder>
            <w:docPart w:val="773C4D0F5384A84B8A54EEA0CE96E375"/>
          </w:placeholder>
          <w:showingPlcHdr/>
          <w:text/>
        </w:sdtPr>
        <w:sdtEndPr/>
        <w:sdtContent>
          <w:r w:rsidR="005841AD">
            <w:rPr>
              <w:rStyle w:val="Platzhaltertext"/>
              <w:lang w:val="en-US"/>
            </w:rPr>
            <w:t xml:space="preserve">Please enter </w:t>
          </w:r>
          <w:r w:rsidR="00C20DF8">
            <w:rPr>
              <w:rStyle w:val="Platzhaltertext"/>
              <w:lang w:val="en-US"/>
            </w:rPr>
            <w:t>the name of the institute or the faculty.</w:t>
          </w:r>
        </w:sdtContent>
      </w:sdt>
    </w:p>
    <w:p w:rsidR="006A00A7" w:rsidRPr="00E721D4" w:rsidRDefault="005E6D55" w:rsidP="006A00A7">
      <w:pPr>
        <w:rPr>
          <w:lang w:val="en-US"/>
        </w:rPr>
      </w:pPr>
      <w:sdt>
        <w:sdtPr>
          <w:rPr>
            <w:highlight w:val="lightGray"/>
            <w:lang w:val="en-US"/>
          </w:rPr>
          <w:alias w:val="Name of the applicant/project manager"/>
          <w:tag w:val="Name of the applicant/project manager"/>
          <w:id w:val="-917400198"/>
          <w:lock w:val="sdtLocked"/>
          <w:placeholder>
            <w:docPart w:val="C7D4B107EFF0FC418BA90C8749C32DD4"/>
          </w:placeholder>
          <w:showingPlcHdr/>
          <w:text/>
        </w:sdtPr>
        <w:sdtEndPr/>
        <w:sdtContent>
          <w:r w:rsidR="005841AD">
            <w:rPr>
              <w:rStyle w:val="Platzhaltertext"/>
              <w:lang w:val="en-US"/>
            </w:rPr>
            <w:t xml:space="preserve">Please enter the name of the </w:t>
          </w:r>
          <w:r w:rsidR="00C20DF8">
            <w:rPr>
              <w:rStyle w:val="Platzhaltertext"/>
              <w:lang w:val="en-US"/>
            </w:rPr>
            <w:t>applicant/project manager.</w:t>
          </w:r>
        </w:sdtContent>
      </w:sdt>
    </w:p>
    <w:p w:rsidR="005841AD" w:rsidRDefault="005841AD" w:rsidP="006A00A7">
      <w:pPr>
        <w:rPr>
          <w:b/>
          <w:i/>
          <w:lang w:val="en-US"/>
        </w:rPr>
      </w:pPr>
    </w:p>
    <w:p w:rsidR="006A00A7" w:rsidRPr="00633340" w:rsidRDefault="006A00A7" w:rsidP="006A00A7">
      <w:pPr>
        <w:rPr>
          <w:b/>
          <w:i/>
          <w:lang w:val="en-US"/>
        </w:rPr>
      </w:pPr>
      <w:r w:rsidRPr="00633340">
        <w:rPr>
          <w:b/>
          <w:i/>
          <w:lang w:val="en-US"/>
        </w:rPr>
        <w:t>Contact for any queries:</w:t>
      </w:r>
    </w:p>
    <w:p w:rsidR="006A00A7" w:rsidRPr="00E721D4" w:rsidRDefault="005E6D55" w:rsidP="006A00A7">
      <w:pPr>
        <w:rPr>
          <w:lang w:val="en-US"/>
        </w:rPr>
      </w:pPr>
      <w:sdt>
        <w:sdtPr>
          <w:rPr>
            <w:highlight w:val="lightGray"/>
            <w:lang w:val="en-US"/>
          </w:rPr>
          <w:alias w:val="Name of the contact person"/>
          <w:tag w:val="Name of the contact person"/>
          <w:id w:val="-682122929"/>
          <w:lock w:val="sdtLocked"/>
          <w:placeholder>
            <w:docPart w:val="35B337F3934E804DB66A7BA54F02C21E"/>
          </w:placeholder>
          <w:showingPlcHdr/>
          <w:text/>
        </w:sdtPr>
        <w:sdtEndPr/>
        <w:sdtContent>
          <w:r w:rsidR="005841AD">
            <w:rPr>
              <w:rStyle w:val="Platzhaltertext"/>
              <w:lang w:val="en-US"/>
            </w:rPr>
            <w:t>Please enter the name of the contact person</w:t>
          </w:r>
          <w:r w:rsidR="005841AD" w:rsidRPr="006814AC">
            <w:rPr>
              <w:rStyle w:val="Platzhaltertext"/>
              <w:lang w:val="en-US"/>
            </w:rPr>
            <w:t>.</w:t>
          </w:r>
        </w:sdtContent>
      </w:sdt>
    </w:p>
    <w:p w:rsidR="006A00A7" w:rsidRPr="00C40F07" w:rsidRDefault="006A00A7" w:rsidP="006A00A7">
      <w:pPr>
        <w:rPr>
          <w:lang w:val="en-US"/>
        </w:rPr>
      </w:pPr>
      <w:r w:rsidRPr="00633340">
        <w:rPr>
          <w:b/>
          <w:i/>
          <w:lang w:val="en-US"/>
        </w:rPr>
        <w:t>Phone:</w:t>
      </w:r>
      <w:sdt>
        <w:sdtPr>
          <w:alias w:val="Phone number of the contact person"/>
          <w:tag w:val="Phone number of the contact person"/>
          <w:id w:val="-132407799"/>
          <w:lock w:val="sdtLocked"/>
          <w:placeholder>
            <w:docPart w:val="4D1AE51FCED25041A2F42A9979280CAD"/>
          </w:placeholder>
          <w:showingPlcHdr/>
          <w:text/>
        </w:sdtPr>
        <w:sdtEndPr/>
        <w:sdtContent>
          <w:r w:rsidR="005841AD">
            <w:rPr>
              <w:rStyle w:val="Platzhaltertext"/>
              <w:lang w:val="en-US"/>
            </w:rPr>
            <w:t xml:space="preserve"> Please enter the phone number of the contact person.</w:t>
          </w:r>
        </w:sdtContent>
      </w:sdt>
    </w:p>
    <w:p w:rsidR="00823BC3" w:rsidRPr="00C40F07" w:rsidRDefault="00823BC3" w:rsidP="006A00A7">
      <w:pPr>
        <w:rPr>
          <w:lang w:val="en-US"/>
        </w:rPr>
        <w:sectPr w:rsidR="00823BC3" w:rsidRPr="00C40F07" w:rsidSect="00823BC3">
          <w:headerReference w:type="default" r:id="rId8"/>
          <w:footerReference w:type="default" r:id="rId9"/>
          <w:type w:val="continuous"/>
          <w:pgSz w:w="11906" w:h="16838"/>
          <w:pgMar w:top="1985" w:right="707" w:bottom="851" w:left="993" w:header="708" w:footer="367" w:gutter="0"/>
          <w:cols w:num="2" w:space="708"/>
          <w:docGrid w:linePitch="360"/>
        </w:sectPr>
      </w:pPr>
    </w:p>
    <w:p w:rsidR="00823BC3" w:rsidRPr="00C40F07" w:rsidRDefault="00823BC3" w:rsidP="006A00A7">
      <w:pPr>
        <w:rPr>
          <w:lang w:val="en-US"/>
        </w:rPr>
      </w:pPr>
    </w:p>
    <w:p w:rsidR="006A00A7" w:rsidRPr="00633340" w:rsidRDefault="006A00A7" w:rsidP="006A00A7">
      <w:pPr>
        <w:rPr>
          <w:b/>
          <w:sz w:val="28"/>
          <w:lang w:val="en-US"/>
        </w:rPr>
      </w:pPr>
      <w:r w:rsidRPr="00633340">
        <w:rPr>
          <w:b/>
          <w:sz w:val="28"/>
          <w:lang w:val="en-US"/>
        </w:rPr>
        <w:t xml:space="preserve">General </w:t>
      </w:r>
      <w:r w:rsidR="00E721D4">
        <w:rPr>
          <w:b/>
          <w:sz w:val="28"/>
          <w:lang w:val="en-US"/>
        </w:rPr>
        <w:t xml:space="preserve">Participant </w:t>
      </w:r>
      <w:r w:rsidRPr="00633340">
        <w:rPr>
          <w:b/>
          <w:sz w:val="28"/>
          <w:lang w:val="en-US"/>
        </w:rPr>
        <w:t xml:space="preserve">Information </w:t>
      </w:r>
      <w:r w:rsidR="00E721D4">
        <w:rPr>
          <w:b/>
          <w:sz w:val="28"/>
          <w:lang w:val="en-US"/>
        </w:rPr>
        <w:t>A</w:t>
      </w:r>
      <w:r w:rsidRPr="00633340">
        <w:rPr>
          <w:b/>
          <w:sz w:val="28"/>
          <w:lang w:val="en-US"/>
        </w:rPr>
        <w:t xml:space="preserve">bout the Study </w:t>
      </w:r>
    </w:p>
    <w:p w:rsidR="006A00A7" w:rsidRPr="00C40F07" w:rsidRDefault="006A00A7" w:rsidP="00742D7A">
      <w:pPr>
        <w:pStyle w:val="Zwischentitel"/>
        <w:rPr>
          <w:lang w:val="en-US"/>
        </w:rPr>
      </w:pPr>
      <w:r w:rsidRPr="00C40F07">
        <w:rPr>
          <w:lang w:val="en-US"/>
        </w:rPr>
        <w:t xml:space="preserve">Study Title: </w:t>
      </w:r>
      <w:sdt>
        <w:sdtPr>
          <w:alias w:val="Title of the study"/>
          <w:tag w:val="Title of the study"/>
          <w:id w:val="-1778715682"/>
          <w:lock w:val="sdtLocked"/>
          <w:placeholder>
            <w:docPart w:val="4267167A86024A4E9B39BE38A77FE945"/>
          </w:placeholder>
          <w:showingPlcHdr/>
          <w:text/>
        </w:sdtPr>
        <w:sdtEndPr/>
        <w:sdtContent>
          <w:bookmarkStart w:id="0" w:name="_Hlk32238607"/>
          <w:r w:rsidR="00742D7A">
            <w:rPr>
              <w:rStyle w:val="Platzhaltertext"/>
              <w:lang w:val="en-US"/>
            </w:rPr>
            <w:t>Please enter the study title.</w:t>
          </w:r>
          <w:bookmarkEnd w:id="0"/>
        </w:sdtContent>
      </w:sdt>
    </w:p>
    <w:p w:rsidR="006A00A7" w:rsidRPr="00C40F07" w:rsidRDefault="006A00A7" w:rsidP="006A00A7">
      <w:pPr>
        <w:rPr>
          <w:lang w:val="en-US"/>
        </w:rPr>
      </w:pPr>
    </w:p>
    <w:p w:rsidR="006A00A7" w:rsidRPr="00E721D4" w:rsidRDefault="006A00A7" w:rsidP="006A00A7">
      <w:pPr>
        <w:rPr>
          <w:lang w:val="en-US"/>
        </w:rPr>
      </w:pPr>
      <w:r w:rsidRPr="00C40F07">
        <w:rPr>
          <w:lang w:val="en-US"/>
        </w:rPr>
        <w:t xml:space="preserve">Welcome to our study titled </w:t>
      </w:r>
      <w:sdt>
        <w:sdtPr>
          <w:alias w:val="Title of the study"/>
          <w:tag w:val="Title of the study"/>
          <w:id w:val="-1649269655"/>
          <w:lock w:val="sdtLocked"/>
          <w:placeholder>
            <w:docPart w:val="CBAC3F5ED7FE25479201603A5F9ABE46"/>
          </w:placeholder>
          <w:showingPlcHdr/>
          <w:text/>
        </w:sdtPr>
        <w:sdtEndPr/>
        <w:sdtContent>
          <w:r w:rsidR="00742D7A">
            <w:rPr>
              <w:rStyle w:val="Platzhaltertext"/>
              <w:lang w:val="en-US"/>
            </w:rPr>
            <w:t>Please enter the study title.</w:t>
          </w:r>
        </w:sdtContent>
      </w:sdt>
      <w:r w:rsidR="00633340" w:rsidRPr="005E6D55">
        <w:rPr>
          <w:lang w:val="en-GB"/>
        </w:rPr>
        <w:t xml:space="preserve">"! </w:t>
      </w:r>
      <w:r w:rsidR="00C20DF8" w:rsidRPr="005E6D55">
        <w:rPr>
          <w:lang w:val="en-GB"/>
        </w:rPr>
        <w:br/>
      </w:r>
      <w:r w:rsidRPr="00E721D4">
        <w:rPr>
          <w:lang w:val="en-US"/>
        </w:rPr>
        <w:t>Thank you for your interest in participating in this study.</w:t>
      </w:r>
    </w:p>
    <w:p w:rsidR="006A00A7" w:rsidRPr="00E721D4" w:rsidRDefault="006A00A7" w:rsidP="006A00A7">
      <w:pPr>
        <w:rPr>
          <w:lang w:val="en-US"/>
        </w:rPr>
      </w:pPr>
      <w:r w:rsidRPr="00E721D4">
        <w:rPr>
          <w:lang w:val="en-US"/>
        </w:rPr>
        <w:t xml:space="preserve">In this study we investigate </w:t>
      </w:r>
      <w:sdt>
        <w:sdtPr>
          <w:alias w:val="Short study description"/>
          <w:tag w:val="Short study description"/>
          <w:id w:val="-1205796909"/>
          <w:lock w:val="sdtLocked"/>
          <w:placeholder>
            <w:docPart w:val="23CFAD0E982A72469019620BDCBAF391"/>
          </w:placeholder>
          <w:showingPlcHdr/>
          <w:text/>
        </w:sdtPr>
        <w:sdtEndPr/>
        <w:sdtContent>
          <w:r w:rsidR="00742D7A">
            <w:rPr>
              <w:rStyle w:val="Platzhaltertext"/>
              <w:lang w:val="en-US"/>
            </w:rPr>
            <w:t>Please describe the study briefly.</w:t>
          </w:r>
        </w:sdtContent>
      </w:sdt>
      <w:r w:rsidRPr="00E721D4">
        <w:rPr>
          <w:lang w:val="en-US"/>
        </w:rPr>
        <w:t>.</w:t>
      </w:r>
    </w:p>
    <w:p w:rsidR="00633340" w:rsidRPr="00E721D4" w:rsidRDefault="00633340" w:rsidP="006A00A7">
      <w:pPr>
        <w:rPr>
          <w:lang w:val="en-US"/>
        </w:rPr>
      </w:pPr>
    </w:p>
    <w:p w:rsidR="006A00A7" w:rsidRPr="00633340" w:rsidRDefault="006A00A7" w:rsidP="006A00A7">
      <w:pPr>
        <w:rPr>
          <w:b/>
          <w:lang w:val="en-US"/>
        </w:rPr>
      </w:pPr>
      <w:r w:rsidRPr="00633340">
        <w:rPr>
          <w:b/>
          <w:lang w:val="en-US"/>
        </w:rPr>
        <w:t xml:space="preserve">Course of the study </w:t>
      </w:r>
    </w:p>
    <w:p w:rsidR="006A00A7" w:rsidRPr="00E721D4" w:rsidRDefault="006A00A7" w:rsidP="006A00A7">
      <w:pPr>
        <w:rPr>
          <w:lang w:val="en-US"/>
        </w:rPr>
      </w:pPr>
      <w:r w:rsidRPr="00E721D4">
        <w:rPr>
          <w:lang w:val="en-US"/>
        </w:rPr>
        <w:t xml:space="preserve">The following experiment </w:t>
      </w:r>
      <w:sdt>
        <w:sdtPr>
          <w:alias w:val="Duration and breaks"/>
          <w:tag w:val="Duration and breaks"/>
          <w:id w:val="170307639"/>
          <w:lock w:val="sdtLocked"/>
          <w:placeholder>
            <w:docPart w:val="583E9126A0D1984691A9D6D9B5008E2C"/>
          </w:placeholder>
          <w:showingPlcHdr/>
          <w:text/>
        </w:sdtPr>
        <w:sdtEndPr/>
        <w:sdtContent>
          <w:r w:rsidR="00742D7A">
            <w:rPr>
              <w:rStyle w:val="Platzhaltertext"/>
              <w:lang w:val="en-US"/>
            </w:rPr>
            <w:t>Please provide information on the duration of the study and the breaks.</w:t>
          </w:r>
        </w:sdtContent>
      </w:sdt>
      <w:r w:rsidRPr="00E721D4">
        <w:rPr>
          <w:lang w:val="en-US"/>
        </w:rPr>
        <w:t xml:space="preserve">. Overall, the experiment takes </w:t>
      </w:r>
      <w:sdt>
        <w:sdtPr>
          <w:alias w:val="Total duration of the study"/>
          <w:tag w:val="Total duration of the study"/>
          <w:id w:val="1536313084"/>
          <w:lock w:val="sdtLocked"/>
          <w:placeholder>
            <w:docPart w:val="C73F3E280A70C340970CD4570C679B61"/>
          </w:placeholder>
          <w:showingPlcHdr/>
          <w:text/>
        </w:sdtPr>
        <w:sdtEndPr/>
        <w:sdtContent>
          <w:r w:rsidR="00742D7A">
            <w:rPr>
              <w:rStyle w:val="Platzhaltertext"/>
              <w:lang w:val="en-US"/>
            </w:rPr>
            <w:t xml:space="preserve">Please specify the total duration of the study in hours. </w:t>
          </w:r>
        </w:sdtContent>
      </w:sdt>
      <w:r w:rsidRPr="00E721D4">
        <w:rPr>
          <w:lang w:val="en-US"/>
        </w:rPr>
        <w:t xml:space="preserve"> Hours.</w:t>
      </w:r>
    </w:p>
    <w:p w:rsidR="006A00A7" w:rsidRPr="00E721D4" w:rsidRDefault="006A00A7" w:rsidP="006A00A7">
      <w:pPr>
        <w:rPr>
          <w:lang w:val="en-US"/>
        </w:rPr>
      </w:pPr>
      <w:r w:rsidRPr="00E721D4">
        <w:rPr>
          <w:lang w:val="en-US"/>
        </w:rPr>
        <w:t xml:space="preserve">It is your tasks to </w:t>
      </w:r>
      <w:sdt>
        <w:sdtPr>
          <w:alias w:val="Description of the tasks of the participant"/>
          <w:tag w:val="Description of the tasks of the participant"/>
          <w:id w:val="1226804377"/>
          <w:lock w:val="sdtLocked"/>
          <w:placeholder>
            <w:docPart w:val="2FC7A8D0AD8FCF4B9A0527F0E27AEAD5"/>
          </w:placeholder>
          <w:showingPlcHdr/>
          <w:text/>
        </w:sdtPr>
        <w:sdtEndPr/>
        <w:sdtContent>
          <w:r w:rsidR="00742D7A">
            <w:rPr>
              <w:rStyle w:val="Platzhaltertext"/>
              <w:lang w:val="en-US"/>
            </w:rPr>
            <w:t>Please describe the tasks of the study participant.</w:t>
          </w:r>
        </w:sdtContent>
      </w:sdt>
      <w:r w:rsidR="00742D7A">
        <w:rPr>
          <w:highlight w:val="lightGray"/>
          <w:lang w:val="en-US"/>
        </w:rPr>
        <w:t>.</w:t>
      </w:r>
    </w:p>
    <w:p w:rsidR="006A00A7" w:rsidRPr="00E721D4" w:rsidRDefault="005E6D55" w:rsidP="006A00A7">
      <w:pPr>
        <w:rPr>
          <w:lang w:val="en-US"/>
        </w:rPr>
      </w:pPr>
      <w:sdt>
        <w:sdtPr>
          <w:rPr>
            <w:highlight w:val="lightGray"/>
            <w:lang w:val="en-US"/>
          </w:rPr>
          <w:alias w:val="Explanation of the tasks"/>
          <w:tag w:val="Explanation of the tasks"/>
          <w:id w:val="908812037"/>
          <w:lock w:val="sdtLocked"/>
          <w:placeholder>
            <w:docPart w:val="4E7CB740A502DE46AC001E0E01ACC2E2"/>
          </w:placeholder>
          <w:showingPlcHdr/>
          <w:text/>
        </w:sdtPr>
        <w:sdtEndPr/>
        <w:sdtContent>
          <w:r w:rsidR="00BD22AE">
            <w:rPr>
              <w:rStyle w:val="Platzhaltertext"/>
              <w:lang w:val="en-US"/>
            </w:rPr>
            <w:t>Please explain what the test persons have to do</w:t>
          </w:r>
          <w:r w:rsidR="00BD22AE" w:rsidRPr="006814AC">
            <w:rPr>
              <w:rStyle w:val="Platzhaltertext"/>
              <w:lang w:val="en-US"/>
            </w:rPr>
            <w:t>.</w:t>
          </w:r>
        </w:sdtContent>
      </w:sdt>
      <w:r w:rsidR="00633340" w:rsidRPr="00E721D4">
        <w:rPr>
          <w:lang w:val="en-US"/>
        </w:rPr>
        <w:t>.</w:t>
      </w:r>
    </w:p>
    <w:p w:rsidR="006A00A7" w:rsidRPr="00E721D4" w:rsidRDefault="005E6D55" w:rsidP="006A00A7">
      <w:pPr>
        <w:rPr>
          <w:lang w:val="en-US"/>
        </w:rPr>
      </w:pPr>
      <w:sdt>
        <w:sdtPr>
          <w:rPr>
            <w:highlight w:val="lightGray"/>
            <w:lang w:val="en-US"/>
          </w:rPr>
          <w:alias w:val="Further Information"/>
          <w:tag w:val="Further Information"/>
          <w:id w:val="-1516380803"/>
          <w:lock w:val="sdtLocked"/>
          <w:placeholder>
            <w:docPart w:val="F3CE0FA03685E040AF874E5AA57B84FA"/>
          </w:placeholder>
          <w:showingPlcHdr/>
          <w:text/>
        </w:sdtPr>
        <w:sdtEndPr/>
        <w:sdtContent>
          <w:r w:rsidR="00BD22AE">
            <w:rPr>
              <w:rStyle w:val="Platzhaltertext"/>
              <w:lang w:val="en-US"/>
            </w:rPr>
            <w:t>Please provide further information here, e.g. wearing earplugs, headphones, instruction, intercom, rating scales, reaction boxes, etc.</w:t>
          </w:r>
          <w:r w:rsidR="00BD22AE" w:rsidRPr="006814AC">
            <w:rPr>
              <w:rStyle w:val="Platzhaltertext"/>
              <w:lang w:val="en-US"/>
            </w:rPr>
            <w:t>.</w:t>
          </w:r>
        </w:sdtContent>
      </w:sdt>
      <w:r w:rsidR="00BD22AE">
        <w:rPr>
          <w:highlight w:val="lightGray"/>
          <w:lang w:val="en-US"/>
        </w:rPr>
        <w:t>.</w:t>
      </w:r>
    </w:p>
    <w:p w:rsidR="006A00A7" w:rsidRPr="00E721D4" w:rsidRDefault="005E6D55" w:rsidP="006A00A7">
      <w:pPr>
        <w:rPr>
          <w:lang w:val="en-US"/>
        </w:rPr>
      </w:pPr>
      <w:sdt>
        <w:sdtPr>
          <w:rPr>
            <w:highlight w:val="lightGray"/>
            <w:lang w:val="en-US"/>
          </w:rPr>
          <w:alias w:val="Personal data information"/>
          <w:tag w:val="Personal data information"/>
          <w:id w:val="-434593515"/>
          <w:lock w:val="sdtLocked"/>
          <w:placeholder>
            <w:docPart w:val="D514090CD6D68E47A902612DAF3F9F56"/>
          </w:placeholder>
          <w:showingPlcHdr/>
          <w:text/>
        </w:sdtPr>
        <w:sdtEndPr/>
        <w:sdtContent>
          <w:r w:rsidR="00BD22AE">
            <w:rPr>
              <w:rStyle w:val="Platzhaltertext"/>
              <w:lang w:val="en-US"/>
            </w:rPr>
            <w:t>Please provide information about the type of personal data collected.</w:t>
          </w:r>
        </w:sdtContent>
      </w:sdt>
      <w:r w:rsidR="00BD22AE">
        <w:rPr>
          <w:highlight w:val="lightGray"/>
          <w:lang w:val="en-US"/>
        </w:rPr>
        <w:t>.</w:t>
      </w:r>
    </w:p>
    <w:p w:rsidR="006A00A7" w:rsidRPr="00E721D4" w:rsidRDefault="006A00A7" w:rsidP="006A00A7">
      <w:pPr>
        <w:rPr>
          <w:lang w:val="en-US"/>
        </w:rPr>
      </w:pPr>
      <w:r w:rsidRPr="00E721D4">
        <w:rPr>
          <w:lang w:val="en-US"/>
        </w:rPr>
        <w:t>If you have any questions, please contact the contact person.</w:t>
      </w:r>
    </w:p>
    <w:p w:rsidR="00633340" w:rsidRPr="00E721D4" w:rsidRDefault="00633340" w:rsidP="006A00A7">
      <w:pPr>
        <w:rPr>
          <w:lang w:val="en-US"/>
        </w:rPr>
      </w:pPr>
    </w:p>
    <w:p w:rsidR="006A00A7" w:rsidRPr="00633340" w:rsidRDefault="006A00A7" w:rsidP="006A00A7">
      <w:pPr>
        <w:rPr>
          <w:b/>
          <w:lang w:val="en-US"/>
        </w:rPr>
      </w:pPr>
      <w:r w:rsidRPr="00633340">
        <w:rPr>
          <w:b/>
          <w:lang w:val="en-US"/>
        </w:rPr>
        <w:t>Voluntariness and Anonymity</w:t>
      </w:r>
    </w:p>
    <w:p w:rsidR="006A00A7" w:rsidRPr="00E721D4" w:rsidRDefault="006A00A7" w:rsidP="006A00A7">
      <w:pPr>
        <w:rPr>
          <w:lang w:val="en-US"/>
        </w:rPr>
      </w:pPr>
      <w:r w:rsidRPr="00E721D4">
        <w:rPr>
          <w:lang w:val="en-US"/>
        </w:rPr>
        <w:lastRenderedPageBreak/>
        <w:t>Participation in the study is voluntary. You may terminate your participation in this study at any time without giving reasons and without prejudice. Even if you terminate your participation prematurely you are still entitled to receive the appropriate remuneration / corresponding participant hours for the amount of time previously spent.</w:t>
      </w:r>
    </w:p>
    <w:p w:rsidR="006A00A7" w:rsidRPr="00E721D4" w:rsidRDefault="006A00A7" w:rsidP="006A00A7">
      <w:pPr>
        <w:rPr>
          <w:lang w:val="en-US"/>
        </w:rPr>
      </w:pPr>
      <w:r w:rsidRPr="00E721D4">
        <w:rPr>
          <w:lang w:val="en-US"/>
        </w:rPr>
        <w:t xml:space="preserve">Data collected in the course of this study as described above and personal communications will be treated confidentially. Those project team members who have access to your personal data through direct contact are subject to confidentiality and data secrecy.  Furthermore, the results of the study will be published anonymously, i.e. without your data being attributable to you. </w:t>
      </w:r>
    </w:p>
    <w:p w:rsidR="00633340" w:rsidRPr="00E721D4" w:rsidRDefault="00633340" w:rsidP="006A00A7">
      <w:pPr>
        <w:rPr>
          <w:lang w:val="en-US"/>
        </w:rPr>
      </w:pPr>
    </w:p>
    <w:p w:rsidR="006A00A7" w:rsidRPr="00633340" w:rsidRDefault="006A00A7" w:rsidP="006A00A7">
      <w:pPr>
        <w:rPr>
          <w:b/>
          <w:lang w:val="en-US"/>
        </w:rPr>
      </w:pPr>
      <w:r w:rsidRPr="00633340">
        <w:rPr>
          <w:b/>
          <w:lang w:val="en-US"/>
        </w:rPr>
        <w:t>Data Protection</w:t>
      </w:r>
    </w:p>
    <w:p w:rsidR="00C20DF8" w:rsidRPr="00E721D4" w:rsidRDefault="00C20DF8" w:rsidP="006A00A7">
      <w:pPr>
        <w:rPr>
          <w:lang w:val="en-US"/>
        </w:rPr>
      </w:pPr>
      <w:r>
        <w:rPr>
          <w:b/>
          <w:i/>
          <w:lang w:val="en-US"/>
        </w:rPr>
        <w:t>[Coding list:]</w:t>
      </w:r>
    </w:p>
    <w:p w:rsidR="006A00A7" w:rsidRPr="00E721D4" w:rsidRDefault="006A00A7" w:rsidP="006A00A7">
      <w:pPr>
        <w:rPr>
          <w:lang w:val="en-US"/>
        </w:rPr>
      </w:pPr>
      <w:r w:rsidRPr="00E721D4">
        <w:rPr>
          <w:lang w:val="en-US"/>
        </w:rPr>
        <w:t xml:space="preserve">The collection and processing of your personal data described above is </w:t>
      </w:r>
      <w:r w:rsidR="0059246F" w:rsidRPr="00E721D4">
        <w:rPr>
          <w:lang w:val="en-US"/>
        </w:rPr>
        <w:t>pseudonymized</w:t>
      </w:r>
      <w:r w:rsidRPr="00E721D4">
        <w:rPr>
          <w:lang w:val="en-US"/>
        </w:rPr>
        <w:t xml:space="preserve"> at </w:t>
      </w:r>
      <w:sdt>
        <w:sdtPr>
          <w:alias w:val="Name of the research institute"/>
          <w:tag w:val="Name of the research institute"/>
          <w:id w:val="-1727058032"/>
          <w:lock w:val="sdtLocked"/>
          <w:placeholder>
            <w:docPart w:val="452BAC329B2E0741A6154C15AAE95A43"/>
          </w:placeholder>
          <w:showingPlcHdr/>
          <w:text/>
        </w:sdtPr>
        <w:sdtEndPr/>
        <w:sdtContent>
          <w:r w:rsidR="00BD22AE">
            <w:rPr>
              <w:rStyle w:val="Platzhaltertext"/>
              <w:lang w:val="en-US"/>
            </w:rPr>
            <w:t>Please enter the name of the research institute.</w:t>
          </w:r>
        </w:sdtContent>
      </w:sdt>
      <w:r w:rsidRPr="00E721D4">
        <w:rPr>
          <w:lang w:val="en-US"/>
        </w:rPr>
        <w:t xml:space="preserve"> </w:t>
      </w:r>
      <w:r w:rsidRPr="005E6D55">
        <w:rPr>
          <w:lang w:val="en-GB"/>
        </w:rPr>
        <w:t xml:space="preserve">using a number and without giving your name. </w:t>
      </w:r>
      <w:r w:rsidRPr="00E721D4">
        <w:rPr>
          <w:lang w:val="en-US"/>
        </w:rPr>
        <w:t xml:space="preserve">There is a coding list on paper that connects your name with the number. The coding list is only accessible to the researchers and the project manager, which means that only these people can link the collected data to my name. The coding list will be stored in a safe locker and will be deleted after completion </w:t>
      </w:r>
      <w:sdt>
        <w:sdtPr>
          <w:alias w:val="Time of deletion of th coding list"/>
          <w:tag w:val="Time of deletion of th coding list"/>
          <w:id w:val="-1052304162"/>
          <w:lock w:val="sdtLocked"/>
          <w:placeholder>
            <w:docPart w:val="198D3B78D14B4B47864B3C31CDD204A7"/>
          </w:placeholder>
          <w:showingPlcHdr/>
          <w:dropDownList>
            <w:listItem w:displayText="of the data collection" w:value="of the data collection"/>
            <w:listItem w:displayText="of the data evaluation" w:value="of the data evaluation"/>
          </w:dropDownList>
        </w:sdtPr>
        <w:sdtEndPr/>
        <w:sdtContent>
          <w:r w:rsidR="00BD22AE" w:rsidRPr="006814AC">
            <w:rPr>
              <w:rStyle w:val="Platzhaltertext"/>
              <w:lang w:val="en-US"/>
            </w:rPr>
            <w:t>Please select an option.</w:t>
          </w:r>
        </w:sdtContent>
      </w:sdt>
      <w:r w:rsidRPr="00E721D4">
        <w:rPr>
          <w:lang w:val="en-US"/>
        </w:rPr>
        <w:t>, but in any case</w:t>
      </w:r>
      <w:r w:rsidR="00863261">
        <w:rPr>
          <w:lang w:val="en-US"/>
        </w:rPr>
        <w:t>,</w:t>
      </w:r>
      <w:r w:rsidRPr="00E721D4">
        <w:rPr>
          <w:lang w:val="en-US"/>
        </w:rPr>
        <w:t xml:space="preserve"> on </w:t>
      </w:r>
      <w:sdt>
        <w:sdtPr>
          <w:alias w:val="Date of the deletion of the coding list (calendar)"/>
          <w:tag w:val="Date of the deletion of the coding list (calendar)"/>
          <w:id w:val="-1642183654"/>
          <w:lock w:val="sdtLocked"/>
          <w:placeholder>
            <w:docPart w:val="6E572AF4A7C3DA45A9B67B843A57CA26"/>
          </w:placeholder>
          <w:showingPlcHdr/>
          <w:date>
            <w:dateFormat w:val="dd.MM.yyyy"/>
            <w:lid w:val="de-DE"/>
            <w:storeMappedDataAs w:val="dateTime"/>
            <w:calendar w:val="gregorian"/>
          </w:date>
        </w:sdtPr>
        <w:sdtEndPr/>
        <w:sdtContent>
          <w:r w:rsidR="00BD22AE">
            <w:rPr>
              <w:rStyle w:val="Platzhaltertext"/>
              <w:lang w:val="en-US"/>
            </w:rPr>
            <w:t>Please enter the date.</w:t>
          </w:r>
        </w:sdtContent>
      </w:sdt>
      <w:r w:rsidRPr="00E721D4">
        <w:rPr>
          <w:lang w:val="en-US"/>
        </w:rPr>
        <w:t xml:space="preserve"> </w:t>
      </w:r>
      <w:r w:rsidRPr="00863261">
        <w:rPr>
          <w:lang w:val="en-US"/>
        </w:rPr>
        <w:t xml:space="preserve">at the latest. </w:t>
      </w:r>
      <w:r w:rsidRPr="00E721D4">
        <w:rPr>
          <w:lang w:val="en-US"/>
        </w:rPr>
        <w:t>Your data will then be anonymized. It is thus no longer possible for anyone to a</w:t>
      </w:r>
      <w:r w:rsidR="0059246F">
        <w:rPr>
          <w:lang w:val="en-US"/>
        </w:rPr>
        <w:t>ttribute</w:t>
      </w:r>
      <w:r w:rsidRPr="00E721D4">
        <w:rPr>
          <w:lang w:val="en-US"/>
        </w:rPr>
        <w:t xml:space="preserve"> the collected data to your name. The anonymized data will be stored for a minimum period of 10 years. As long as the coding list exists, you may request deletion of all your personal data. Once the coding list has been deleted, we can no longer identify your data record. Therefore, we can only comply with your request for deletion of your data as long as the coding list exists. </w:t>
      </w:r>
    </w:p>
    <w:p w:rsidR="008D6D08" w:rsidRPr="00E721D4" w:rsidRDefault="008D6D08" w:rsidP="006A00A7">
      <w:pPr>
        <w:rPr>
          <w:lang w:val="en-US"/>
        </w:rPr>
      </w:pPr>
    </w:p>
    <w:p w:rsidR="00C20DF8" w:rsidRDefault="00C20DF8" w:rsidP="006A00A7">
      <w:pPr>
        <w:rPr>
          <w:b/>
          <w:i/>
          <w:lang w:val="en-US"/>
        </w:rPr>
      </w:pPr>
      <w:r>
        <w:rPr>
          <w:b/>
          <w:i/>
          <w:lang w:val="en-US"/>
        </w:rPr>
        <w:t>["Personal code word":]</w:t>
      </w:r>
    </w:p>
    <w:p w:rsidR="006A00A7" w:rsidRPr="00E721D4" w:rsidRDefault="006A00A7" w:rsidP="006A00A7">
      <w:pPr>
        <w:rPr>
          <w:lang w:val="en-US"/>
        </w:rPr>
      </w:pPr>
      <w:r w:rsidRPr="00E721D4">
        <w:rPr>
          <w:lang w:val="en-US"/>
        </w:rPr>
        <w:t xml:space="preserve">Your personal data as described above will be collected anonymously, i.e. your name is never asked for. Your answers and results will be saved under a personal code word you have created yourself according to a specific rule </w:t>
      </w:r>
      <w:r w:rsidR="0059246F">
        <w:rPr>
          <w:lang w:val="en-US"/>
        </w:rPr>
        <w:t xml:space="preserve">and </w:t>
      </w:r>
      <w:r w:rsidRPr="00E721D4">
        <w:rPr>
          <w:lang w:val="en-US"/>
        </w:rPr>
        <w:t>which is known only to you. This means that it is impossible for anyone to associate your data with your name. The anonymized data will be stored for a minimum period of 10 years. However, you may request deletion of your data at any time. To do so, you do not have to disclose your name but only your code word. You will receive the instruction leaflet "How to create your personal code word" for the creation of your own personal code word. This leaflet remains with you. Please keep it in a safe place so that you can later request deletion of your data, if necessary.</w:t>
      </w:r>
    </w:p>
    <w:p w:rsidR="00633340" w:rsidRPr="00E721D4" w:rsidRDefault="00633340" w:rsidP="006A00A7">
      <w:pPr>
        <w:rPr>
          <w:lang w:val="en-US"/>
        </w:rPr>
      </w:pPr>
    </w:p>
    <w:p w:rsidR="006A00A7" w:rsidRPr="00633340" w:rsidRDefault="006A00A7" w:rsidP="006A00A7">
      <w:pPr>
        <w:rPr>
          <w:b/>
          <w:lang w:val="en-US"/>
        </w:rPr>
      </w:pPr>
      <w:r w:rsidRPr="00633340">
        <w:rPr>
          <w:b/>
          <w:lang w:val="en-US"/>
        </w:rPr>
        <w:t>Remuneration</w:t>
      </w:r>
    </w:p>
    <w:p w:rsidR="006A00A7" w:rsidRPr="00E721D4" w:rsidRDefault="006A00A7" w:rsidP="006A00A7">
      <w:pPr>
        <w:rPr>
          <w:lang w:val="en-US"/>
        </w:rPr>
      </w:pPr>
      <w:r w:rsidRPr="00E721D4">
        <w:rPr>
          <w:lang w:val="en-US"/>
        </w:rPr>
        <w:t xml:space="preserve">For your participation in the study you will receive a remuneration of </w:t>
      </w:r>
      <w:sdt>
        <w:sdtPr>
          <w:alias w:val="Remuneration amount"/>
          <w:tag w:val="Remuneration amount"/>
          <w:id w:val="1351141983"/>
          <w:lock w:val="sdtLocked"/>
          <w:placeholder>
            <w:docPart w:val="261A59EB9753354780348854D344BD0C"/>
          </w:placeholder>
          <w:showingPlcHdr/>
          <w:text/>
        </w:sdtPr>
        <w:sdtEndPr/>
        <w:sdtContent>
          <w:r w:rsidR="00BD22AE">
            <w:rPr>
              <w:rStyle w:val="Platzhaltertext"/>
              <w:lang w:val="en-US"/>
            </w:rPr>
            <w:t>hourly remuneration in €.</w:t>
          </w:r>
        </w:sdtContent>
      </w:sdt>
      <w:r w:rsidRPr="00E721D4">
        <w:rPr>
          <w:lang w:val="en-US"/>
        </w:rPr>
        <w:t xml:space="preserve"> </w:t>
      </w:r>
      <w:r w:rsidRPr="005E6D55">
        <w:rPr>
          <w:lang w:val="en-GB"/>
        </w:rPr>
        <w:t xml:space="preserve">euros per hour. </w:t>
      </w:r>
      <w:r w:rsidRPr="00E721D4">
        <w:rPr>
          <w:lang w:val="en-US"/>
        </w:rPr>
        <w:t xml:space="preserve">The remuneration will be paid to you </w:t>
      </w:r>
      <w:sdt>
        <w:sdtPr>
          <w:alias w:val="Method of payment"/>
          <w:tag w:val="Method of payment"/>
          <w:id w:val="428316083"/>
          <w:lock w:val="sdtLocked"/>
          <w:placeholder>
            <w:docPart w:val="E8600658388C6F45AB1365E93D6E7F37"/>
          </w:placeholder>
          <w:showingPlcHdr/>
          <w:dropDownList>
            <w:listItem w:displayText="in cash" w:value="in cash"/>
            <w:listItem w:displayText="by bank transfer" w:value="by bank transfer"/>
          </w:dropDownList>
        </w:sdtPr>
        <w:sdtEndPr/>
        <w:sdtContent>
          <w:r w:rsidR="00BD22AE" w:rsidRPr="006814AC">
            <w:rPr>
              <w:rStyle w:val="Platzhaltertext"/>
              <w:lang w:val="en-US"/>
            </w:rPr>
            <w:t>Please select an option.</w:t>
          </w:r>
        </w:sdtContent>
      </w:sdt>
      <w:r w:rsidRPr="00E721D4">
        <w:rPr>
          <w:lang w:val="en-US"/>
        </w:rPr>
        <w:t>.  Upon receipt of the remuneration in cash, you must sign a receipt stating your name and address. For bank transfer you need to provide your account details.  Upon request, you may also receive a credit for the participant hours in accordance with the time spent. All relevant information is kept completely separate from</w:t>
      </w:r>
      <w:bookmarkStart w:id="1" w:name="_GoBack"/>
      <w:bookmarkEnd w:id="1"/>
      <w:r w:rsidRPr="00E721D4">
        <w:rPr>
          <w:lang w:val="en-US"/>
        </w:rPr>
        <w:t xml:space="preserve"> the study data. </w:t>
      </w:r>
    </w:p>
    <w:p w:rsidR="006A00A7" w:rsidRPr="006A00A7" w:rsidRDefault="00633340" w:rsidP="006A00A7">
      <w:r w:rsidRPr="00E721D4">
        <w:rPr>
          <w:lang w:val="en-US"/>
        </w:rPr>
        <w:lastRenderedPageBreak/>
        <w:t xml:space="preserve">Alternatively, for your participation you will receive a credit of </w:t>
      </w:r>
      <w:sdt>
        <w:sdtPr>
          <w:alias w:val="Participant hours"/>
          <w:tag w:val="Participant hours"/>
          <w:id w:val="-1025639253"/>
          <w:lock w:val="sdtLocked"/>
          <w:placeholder>
            <w:docPart w:val="5B8B087D7D8D58438BAE5708885BE854"/>
          </w:placeholder>
          <w:showingPlcHdr/>
          <w:text/>
        </w:sdtPr>
        <w:sdtEndPr/>
        <w:sdtContent>
          <w:r w:rsidR="00BD22AE">
            <w:rPr>
              <w:rStyle w:val="Platzhaltertext"/>
              <w:lang w:val="en-US"/>
            </w:rPr>
            <w:t>Please indicate how many participant hours will be credited alternatively.</w:t>
          </w:r>
        </w:sdtContent>
      </w:sdt>
      <w:r w:rsidR="006A00A7" w:rsidRPr="00E721D4">
        <w:rPr>
          <w:lang w:val="en-US"/>
        </w:rPr>
        <w:t xml:space="preserve"> </w:t>
      </w:r>
      <w:proofErr w:type="spellStart"/>
      <w:r w:rsidR="006A00A7">
        <w:t>participant</w:t>
      </w:r>
      <w:proofErr w:type="spellEnd"/>
      <w:r w:rsidR="006A00A7">
        <w:t xml:space="preserve"> </w:t>
      </w:r>
      <w:proofErr w:type="spellStart"/>
      <w:r w:rsidR="006A00A7">
        <w:t>hours</w:t>
      </w:r>
      <w:proofErr w:type="spellEnd"/>
      <w:r w:rsidR="006A00A7">
        <w:t>.</w:t>
      </w:r>
    </w:p>
    <w:sectPr w:rsidR="006A00A7" w:rsidRPr="006A00A7" w:rsidSect="00823BC3">
      <w:type w:val="continuous"/>
      <w:pgSz w:w="11906" w:h="16838"/>
      <w:pgMar w:top="1985" w:right="707" w:bottom="851" w:left="993" w:header="708"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2C72" w:rsidRDefault="00542C72" w:rsidP="00AC6593">
      <w:pPr>
        <w:spacing w:after="0" w:line="240" w:lineRule="auto"/>
      </w:pPr>
      <w:r>
        <w:separator/>
      </w:r>
    </w:p>
  </w:endnote>
  <w:endnote w:type="continuationSeparator" w:id="0">
    <w:p w:rsidR="00542C72" w:rsidRDefault="00542C72" w:rsidP="00AC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53FF" w:rsidRPr="00AC6593" w:rsidRDefault="006A00A7" w:rsidP="006A00A7">
    <w:pPr>
      <w:pStyle w:val="Fuzeile"/>
      <w:rPr>
        <w:rFonts w:cs="Arial"/>
        <w:sz w:val="16"/>
        <w:szCs w:val="16"/>
        <w:lang w:val="en-US"/>
      </w:rPr>
    </w:pPr>
    <w:r>
      <w:rPr>
        <w:rFonts w:cs="Arial"/>
        <w:sz w:val="18"/>
        <w:szCs w:val="18"/>
        <w:lang w:val="en-US"/>
      </w:rPr>
      <w:t xml:space="preserve">Template "General Information for Participants" of the Ethics Committee </w:t>
    </w:r>
    <w:proofErr w:type="spellStart"/>
    <w:r>
      <w:rPr>
        <w:rFonts w:cs="Arial"/>
        <w:sz w:val="18"/>
        <w:szCs w:val="18"/>
        <w:lang w:val="en-US"/>
      </w:rPr>
      <w:t>WiSo</w:t>
    </w:r>
    <w:proofErr w:type="spellEnd"/>
    <w:r w:rsidR="00C20DF8">
      <w:rPr>
        <w:rFonts w:cs="Arial"/>
        <w:sz w:val="18"/>
        <w:szCs w:val="18"/>
        <w:lang w:val="en-US"/>
      </w:rPr>
      <w:br/>
    </w:r>
    <w:r>
      <w:rPr>
        <w:rFonts w:cs="Arial"/>
        <w:sz w:val="18"/>
        <w:szCs w:val="18"/>
        <w:lang w:val="en-US"/>
      </w:rPr>
      <w:t xml:space="preserve"> based on the template of the DGPS - German Psychological Society </w:t>
    </w:r>
    <w:r w:rsidR="00D253FF" w:rsidRPr="00AC6593">
      <w:rPr>
        <w:rFonts w:cs="Arial"/>
        <w:noProof/>
        <w:sz w:val="16"/>
        <w:szCs w:val="16"/>
        <w:lang w:val="en-US"/>
      </w:rPr>
      <w:drawing>
        <wp:anchor distT="0" distB="0" distL="114300" distR="114300" simplePos="0" relativeHeight="251669504" behindDoc="1" locked="0" layoutInCell="1" allowOverlap="1" wp14:anchorId="1DD4CC55" wp14:editId="3FA64792">
          <wp:simplePos x="0" y="0"/>
          <wp:positionH relativeFrom="column">
            <wp:posOffset>8227695</wp:posOffset>
          </wp:positionH>
          <wp:positionV relativeFrom="paragraph">
            <wp:posOffset>8890</wp:posOffset>
          </wp:positionV>
          <wp:extent cx="210820" cy="179705"/>
          <wp:effectExtent l="0" t="0" r="0" b="0"/>
          <wp:wrapNone/>
          <wp:docPr id="20" name="Grafik 58">
            <a:extLst xmlns:a="http://schemas.openxmlformats.org/drawingml/2006/main">
              <a:ext uri="{FF2B5EF4-FFF2-40B4-BE49-F238E27FC236}">
                <a16:creationId xmlns:a16="http://schemas.microsoft.com/office/drawing/2014/main" id="{6F1949E9-8459-42EB-B067-56FD45EF2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58">
                    <a:extLst>
                      <a:ext uri="{FF2B5EF4-FFF2-40B4-BE49-F238E27FC236}">
                        <a16:creationId xmlns:a16="http://schemas.microsoft.com/office/drawing/2014/main" id="{6F1949E9-8459-42EB-B067-56FD45EF270C}"/>
                      </a:ext>
                    </a:extLst>
                  </pic:cNvPr>
                  <pic:cNvPicPr>
                    <a:picLocks noChangeAspect="1"/>
                  </pic:cNvPicPr>
                </pic:nvPicPr>
                <pic:blipFill>
                  <a:blip r:embed="rId1">
                    <a:clrChange>
                      <a:clrFrom>
                        <a:srgbClr val="FFFFFF"/>
                      </a:clrFrom>
                      <a:clrTo>
                        <a:srgbClr val="FFFFFF">
                          <a:alpha val="0"/>
                        </a:srgbClr>
                      </a:clrTo>
                    </a:clrChange>
                    <a:grayscl/>
                    <a:extLst>
                      <a:ext uri="{28A0092B-C50C-407E-A947-70E740481C1C}">
                        <a14:useLocalDpi xmlns:a14="http://schemas.microsoft.com/office/drawing/2010/main" val="0"/>
                      </a:ext>
                    </a:extLst>
                  </a:blip>
                  <a:stretch>
                    <a:fillRect/>
                  </a:stretch>
                </pic:blipFill>
                <pic:spPr>
                  <a:xfrm>
                    <a:off x="0" y="0"/>
                    <a:ext cx="210820" cy="179705"/>
                  </a:xfrm>
                  <a:prstGeom prst="rect">
                    <a:avLst/>
                  </a:prstGeom>
                </pic:spPr>
              </pic:pic>
            </a:graphicData>
          </a:graphic>
          <wp14:sizeRelH relativeFrom="page">
            <wp14:pctWidth>0</wp14:pctWidth>
          </wp14:sizeRelH>
          <wp14:sizeRelV relativeFrom="page">
            <wp14:pctHeight>0</wp14:pctHeight>
          </wp14:sizeRelV>
        </wp:anchor>
      </w:drawing>
    </w:r>
    <w:r w:rsidR="00D253FF" w:rsidRPr="00AC6593">
      <w:rPr>
        <w:rFonts w:cs="Arial"/>
        <w:noProof/>
        <w:sz w:val="16"/>
        <w:szCs w:val="16"/>
        <w:lang w:val="en-US"/>
      </w:rPr>
      <mc:AlternateContent>
        <mc:Choice Requires="wps">
          <w:drawing>
            <wp:anchor distT="0" distB="0" distL="114300" distR="114300" simplePos="0" relativeHeight="251668480" behindDoc="0" locked="0" layoutInCell="1" allowOverlap="1" wp14:anchorId="774BD256" wp14:editId="32D123A1">
              <wp:simplePos x="0" y="0"/>
              <wp:positionH relativeFrom="page">
                <wp:align>center</wp:align>
              </wp:positionH>
              <wp:positionV relativeFrom="paragraph">
                <wp:posOffset>-93345</wp:posOffset>
              </wp:positionV>
              <wp:extent cx="10296000" cy="14400"/>
              <wp:effectExtent l="0" t="0" r="29210" b="24130"/>
              <wp:wrapNone/>
              <wp:docPr id="207"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A51E37"/>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FDCF26F" id="Line 8" o:spid="_x0000_s1026" style="position:absolute;flip:y;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7.35pt" to="810.7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" strokecolor="#a51e37">
              <v:shadow color="#e7e6e6 [3214]"/>
              <w10:wrap anchorx="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2C72" w:rsidRDefault="00542C72" w:rsidP="00AC6593">
      <w:pPr>
        <w:spacing w:after="0" w:line="240" w:lineRule="auto"/>
      </w:pPr>
      <w:r>
        <w:separator/>
      </w:r>
    </w:p>
  </w:footnote>
  <w:footnote w:type="continuationSeparator" w:id="0">
    <w:p w:rsidR="00542C72" w:rsidRDefault="00542C72" w:rsidP="00AC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101" w:rsidRPr="00123101" w:rsidRDefault="00123101" w:rsidP="00123101">
    <w:pPr>
      <w:pStyle w:val="EKUTFakultt"/>
      <w:framePr w:w="4171" w:h="856" w:hRule="exact" w:wrap="around" w:vAnchor="text" w:hAnchor="page" w:x="7441" w:y="-242"/>
      <w:rPr>
        <w:noProof/>
        <w:lang w:val="en-US"/>
      </w:rPr>
    </w:pPr>
    <w:r w:rsidRPr="00F90BE0">
      <w:rPr>
        <w:noProof/>
        <w:lang w:val="en-US"/>
      </w:rPr>
      <w:t xml:space="preserve">Faculty of Economics and </w:t>
    </w:r>
    <w:r>
      <w:rPr>
        <w:noProof/>
        <w:lang w:val="en-US"/>
      </w:rPr>
      <w:br/>
    </w:r>
    <w:r w:rsidRPr="00F90BE0">
      <w:rPr>
        <w:noProof/>
        <w:lang w:val="en-US"/>
      </w:rPr>
      <w:t>Social Sciences</w:t>
    </w:r>
  </w:p>
  <w:p w:rsidR="00FC3278" w:rsidRDefault="00FC3278">
    <w:pPr>
      <w:pStyle w:val="Kopfzeile"/>
    </w:pPr>
    <w:r w:rsidRPr="00AC6593">
      <w:rPr>
        <w:noProof/>
        <w:lang w:val="en-US"/>
      </w:rPr>
      <w:drawing>
        <wp:anchor distT="0" distB="0" distL="114300" distR="114300" simplePos="0" relativeHeight="251666432" behindDoc="0" locked="0" layoutInCell="1" allowOverlap="1" wp14:anchorId="0D3AFB22" wp14:editId="2AC105FE">
          <wp:simplePos x="0" y="0"/>
          <wp:positionH relativeFrom="margin">
            <wp:align>left</wp:align>
          </wp:positionH>
          <wp:positionV relativeFrom="paragraph">
            <wp:posOffset>-173355</wp:posOffset>
          </wp:positionV>
          <wp:extent cx="1763395" cy="457200"/>
          <wp:effectExtent l="0" t="0" r="8255" b="0"/>
          <wp:wrapNone/>
          <wp:docPr id="19" name="Picture 22" descr="xEKUT_WortBildMarke_W_RGB">
            <a:extLst xmlns:a="http://schemas.openxmlformats.org/drawingml/2006/main">
              <a:ext uri="{FF2B5EF4-FFF2-40B4-BE49-F238E27FC236}">
                <a16:creationId xmlns:a16="http://schemas.microsoft.com/office/drawing/2014/main" id="{FEB62DFB-059F-44E5-B16C-C566388ED5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2" descr="xEKUT_WortBildMarke_W_RGB">
                    <a:extLst>
                      <a:ext uri="{FF2B5EF4-FFF2-40B4-BE49-F238E27FC236}">
                        <a16:creationId xmlns:a16="http://schemas.microsoft.com/office/drawing/2014/main" id="{FEB62DFB-059F-44E5-B16C-C566388ED55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3395" cy="457200"/>
                  </a:xfrm>
                  <a:prstGeom prst="rect">
                    <a:avLst/>
                  </a:prstGeom>
                  <a:noFill/>
                </pic:spPr>
              </pic:pic>
            </a:graphicData>
          </a:graphic>
          <wp14:sizeRelH relativeFrom="page">
            <wp14:pctWidth>0</wp14:pctWidth>
          </wp14:sizeRelH>
          <wp14:sizeRelV relativeFrom="page">
            <wp14:pctHeight>0</wp14:pctHeight>
          </wp14:sizeRelV>
        </wp:anchor>
      </w:drawing>
    </w:r>
    <w:r w:rsidRPr="00AC6593">
      <w:rPr>
        <w:noProof/>
        <w:lang w:val="en-US"/>
      </w:rPr>
      <mc:AlternateContent>
        <mc:Choice Requires="wps">
          <w:drawing>
            <wp:anchor distT="0" distB="0" distL="114300" distR="114300" simplePos="0" relativeHeight="251665408" behindDoc="0" locked="0" layoutInCell="1" allowOverlap="1" wp14:anchorId="4A0FB56B" wp14:editId="57AFA309">
              <wp:simplePos x="0" y="0"/>
              <wp:positionH relativeFrom="page">
                <wp:align>center</wp:align>
              </wp:positionH>
              <wp:positionV relativeFrom="paragraph">
                <wp:posOffset>447040</wp:posOffset>
              </wp:positionV>
              <wp:extent cx="10296000" cy="14400"/>
              <wp:effectExtent l="0" t="0" r="29210" b="24130"/>
              <wp:wrapNone/>
              <wp:docPr id="44" name="Line 8"/>
              <wp:cNvGraphicFramePr/>
              <a:graphic xmlns:a="http://schemas.openxmlformats.org/drawingml/2006/main">
                <a:graphicData uri="http://schemas.microsoft.com/office/word/2010/wordprocessingShape">
                  <wps:wsp>
                    <wps:cNvCnPr/>
                    <wps:spPr bwMode="auto">
                      <a:xfrm flipV="1">
                        <a:off x="0" y="0"/>
                        <a:ext cx="10296000" cy="14400"/>
                      </a:xfrm>
                      <a:prstGeom prst="line">
                        <a:avLst/>
                      </a:prstGeom>
                      <a:noFill/>
                      <a:ln w="9525">
                        <a:solidFill>
                          <a:srgbClr val="B4A06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223913B" id="Line 8" o:spid="_x0000_s1026" style="position:absolute;flip:y;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35.2pt" to="810.7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" strokecolor="#b4a069">
              <v:shadow color="#e7e6e6 [3214]"/>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92F6E"/>
    <w:multiLevelType w:val="hybridMultilevel"/>
    <w:tmpl w:val="C534DEC0"/>
    <w:lvl w:ilvl="0" w:tplc="CEE609BC">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407784"/>
    <w:multiLevelType w:val="hybridMultilevel"/>
    <w:tmpl w:val="57081F1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F31BD8"/>
    <w:multiLevelType w:val="hybridMultilevel"/>
    <w:tmpl w:val="59F20BBE"/>
    <w:lvl w:ilvl="0" w:tplc="9926B188">
      <w:numFmt w:val="bullet"/>
      <w:lvlText w:val="-"/>
      <w:lvlJc w:val="left"/>
      <w:pPr>
        <w:ind w:left="720" w:hanging="360"/>
      </w:pPr>
      <w:rPr>
        <w:rFonts w:ascii="Arial" w:eastAsia="+mn-e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5E315F"/>
    <w:multiLevelType w:val="hybridMultilevel"/>
    <w:tmpl w:val="9B326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02A2A24"/>
    <w:multiLevelType w:val="hybridMultilevel"/>
    <w:tmpl w:val="CFB85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9FE2C97"/>
    <w:multiLevelType w:val="hybridMultilevel"/>
    <w:tmpl w:val="A6465E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C23647A"/>
    <w:multiLevelType w:val="hybridMultilevel"/>
    <w:tmpl w:val="E7D0C2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DF72127"/>
    <w:multiLevelType w:val="hybridMultilevel"/>
    <w:tmpl w:val="C7824598"/>
    <w:lvl w:ilvl="0" w:tplc="B67AE264">
      <w:start w:val="23"/>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470FB5"/>
    <w:multiLevelType w:val="hybridMultilevel"/>
    <w:tmpl w:val="917E2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7211FE2"/>
    <w:multiLevelType w:val="hybridMultilevel"/>
    <w:tmpl w:val="959CE6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84B42EB"/>
    <w:multiLevelType w:val="hybridMultilevel"/>
    <w:tmpl w:val="D0B418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946662A"/>
    <w:multiLevelType w:val="hybridMultilevel"/>
    <w:tmpl w:val="7BF00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DA075AB"/>
    <w:multiLevelType w:val="hybridMultilevel"/>
    <w:tmpl w:val="E888470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A5D2313"/>
    <w:multiLevelType w:val="hybridMultilevel"/>
    <w:tmpl w:val="219CB512"/>
    <w:lvl w:ilvl="0" w:tplc="3FD06F3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9067C79"/>
    <w:multiLevelType w:val="hybridMultilevel"/>
    <w:tmpl w:val="18ACC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08F2863"/>
    <w:multiLevelType w:val="hybridMultilevel"/>
    <w:tmpl w:val="DFD80132"/>
    <w:lvl w:ilvl="0" w:tplc="EC06350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1430BE8"/>
    <w:multiLevelType w:val="hybridMultilevel"/>
    <w:tmpl w:val="E90ADA1E"/>
    <w:lvl w:ilvl="0" w:tplc="19A29AC8">
      <w:numFmt w:val="decimal"/>
      <w:lvlText w:val="%1"/>
      <w:lvlJc w:val="left"/>
      <w:pPr>
        <w:tabs>
          <w:tab w:val="num" w:pos="720"/>
        </w:tabs>
        <w:ind w:left="720" w:hanging="360"/>
      </w:pPr>
      <w:rPr>
        <w:rFonts w:hint="default"/>
      </w:rPr>
    </w:lvl>
    <w:lvl w:ilvl="1" w:tplc="337C7B7E">
      <w:numFmt w:val="bullet"/>
      <w:lvlText w:val="-"/>
      <w:lvlJc w:val="left"/>
      <w:pPr>
        <w:tabs>
          <w:tab w:val="num" w:pos="1440"/>
        </w:tabs>
        <w:ind w:left="1440" w:hanging="360"/>
      </w:pPr>
      <w:rPr>
        <w:rFonts w:ascii="Times New Roman" w:eastAsia="Times New Roman" w:hAnsi="Times New Roman" w:cs="Times New Roman"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63981CD1"/>
    <w:multiLevelType w:val="hybridMultilevel"/>
    <w:tmpl w:val="5ECE70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4253AD3"/>
    <w:multiLevelType w:val="hybridMultilevel"/>
    <w:tmpl w:val="59AEC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5BD3D94"/>
    <w:multiLevelType w:val="hybridMultilevel"/>
    <w:tmpl w:val="1DA0056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7AD2031"/>
    <w:multiLevelType w:val="hybridMultilevel"/>
    <w:tmpl w:val="69F458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B346D5C"/>
    <w:multiLevelType w:val="hybridMultilevel"/>
    <w:tmpl w:val="B86C7554"/>
    <w:lvl w:ilvl="0" w:tplc="E870CBA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D8D7739"/>
    <w:multiLevelType w:val="hybridMultilevel"/>
    <w:tmpl w:val="DE32C912"/>
    <w:lvl w:ilvl="0" w:tplc="6C94FE9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7"/>
  </w:num>
  <w:num w:numId="2">
    <w:abstractNumId w:val="3"/>
  </w:num>
  <w:num w:numId="3">
    <w:abstractNumId w:val="14"/>
  </w:num>
  <w:num w:numId="4">
    <w:abstractNumId w:val="2"/>
  </w:num>
  <w:num w:numId="5">
    <w:abstractNumId w:val="9"/>
  </w:num>
  <w:num w:numId="6">
    <w:abstractNumId w:val="10"/>
  </w:num>
  <w:num w:numId="7">
    <w:abstractNumId w:val="18"/>
  </w:num>
  <w:num w:numId="8">
    <w:abstractNumId w:val="13"/>
  </w:num>
  <w:num w:numId="9">
    <w:abstractNumId w:val="4"/>
  </w:num>
  <w:num w:numId="10">
    <w:abstractNumId w:val="0"/>
  </w:num>
  <w:num w:numId="11">
    <w:abstractNumId w:val="22"/>
  </w:num>
  <w:num w:numId="12">
    <w:abstractNumId w:val="20"/>
  </w:num>
  <w:num w:numId="13">
    <w:abstractNumId w:val="7"/>
  </w:num>
  <w:num w:numId="14">
    <w:abstractNumId w:val="5"/>
  </w:num>
  <w:num w:numId="15">
    <w:abstractNumId w:val="21"/>
  </w:num>
  <w:num w:numId="16">
    <w:abstractNumId w:val="11"/>
  </w:num>
  <w:num w:numId="17">
    <w:abstractNumId w:val="1"/>
  </w:num>
  <w:num w:numId="18">
    <w:abstractNumId w:val="16"/>
  </w:num>
  <w:num w:numId="19">
    <w:abstractNumId w:val="19"/>
  </w:num>
  <w:num w:numId="20">
    <w:abstractNumId w:val="12"/>
  </w:num>
  <w:num w:numId="21">
    <w:abstractNumId w:val="15"/>
  </w:num>
  <w:num w:numId="22">
    <w:abstractNumId w:val="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528"/>
    <w:rsid w:val="00060206"/>
    <w:rsid w:val="00085C79"/>
    <w:rsid w:val="00095FF0"/>
    <w:rsid w:val="000D0828"/>
    <w:rsid w:val="000E7C47"/>
    <w:rsid w:val="00123101"/>
    <w:rsid w:val="0014122C"/>
    <w:rsid w:val="00194A10"/>
    <w:rsid w:val="001D6876"/>
    <w:rsid w:val="001E7484"/>
    <w:rsid w:val="002166F9"/>
    <w:rsid w:val="00284DB9"/>
    <w:rsid w:val="003027F2"/>
    <w:rsid w:val="00305528"/>
    <w:rsid w:val="003218B6"/>
    <w:rsid w:val="0032596E"/>
    <w:rsid w:val="00331BB9"/>
    <w:rsid w:val="0034137C"/>
    <w:rsid w:val="00363085"/>
    <w:rsid w:val="00381329"/>
    <w:rsid w:val="0041231D"/>
    <w:rsid w:val="00416BBD"/>
    <w:rsid w:val="00455CF3"/>
    <w:rsid w:val="004847D8"/>
    <w:rsid w:val="004862BC"/>
    <w:rsid w:val="004C65C1"/>
    <w:rsid w:val="004D7991"/>
    <w:rsid w:val="004E6EBC"/>
    <w:rsid w:val="004F09D8"/>
    <w:rsid w:val="00506961"/>
    <w:rsid w:val="00513159"/>
    <w:rsid w:val="00524A37"/>
    <w:rsid w:val="00542C72"/>
    <w:rsid w:val="005431CA"/>
    <w:rsid w:val="00544C9C"/>
    <w:rsid w:val="00567DA7"/>
    <w:rsid w:val="0057666B"/>
    <w:rsid w:val="005841AD"/>
    <w:rsid w:val="0059246F"/>
    <w:rsid w:val="00596089"/>
    <w:rsid w:val="005D3CE9"/>
    <w:rsid w:val="005E06E4"/>
    <w:rsid w:val="005E6D55"/>
    <w:rsid w:val="00633340"/>
    <w:rsid w:val="00636B45"/>
    <w:rsid w:val="006A00A7"/>
    <w:rsid w:val="006C11A8"/>
    <w:rsid w:val="00733E1F"/>
    <w:rsid w:val="00742D7A"/>
    <w:rsid w:val="007462DC"/>
    <w:rsid w:val="00753C2D"/>
    <w:rsid w:val="00753E7C"/>
    <w:rsid w:val="00772912"/>
    <w:rsid w:val="00791D88"/>
    <w:rsid w:val="007A38B2"/>
    <w:rsid w:val="00812756"/>
    <w:rsid w:val="00823BC3"/>
    <w:rsid w:val="00863261"/>
    <w:rsid w:val="00872E65"/>
    <w:rsid w:val="008D6D08"/>
    <w:rsid w:val="00903E0A"/>
    <w:rsid w:val="0092280F"/>
    <w:rsid w:val="0098269F"/>
    <w:rsid w:val="00996B7C"/>
    <w:rsid w:val="009B78B7"/>
    <w:rsid w:val="00A17569"/>
    <w:rsid w:val="00A63842"/>
    <w:rsid w:val="00AC4925"/>
    <w:rsid w:val="00AC6593"/>
    <w:rsid w:val="00B00643"/>
    <w:rsid w:val="00B157F7"/>
    <w:rsid w:val="00B643A8"/>
    <w:rsid w:val="00B66BBF"/>
    <w:rsid w:val="00BA4B03"/>
    <w:rsid w:val="00BD22AE"/>
    <w:rsid w:val="00BE4CEB"/>
    <w:rsid w:val="00C20DF8"/>
    <w:rsid w:val="00C249DB"/>
    <w:rsid w:val="00C36136"/>
    <w:rsid w:val="00C40F07"/>
    <w:rsid w:val="00CD5BD0"/>
    <w:rsid w:val="00CE024F"/>
    <w:rsid w:val="00D17D1C"/>
    <w:rsid w:val="00D253FF"/>
    <w:rsid w:val="00D5083A"/>
    <w:rsid w:val="00D6299B"/>
    <w:rsid w:val="00D66A37"/>
    <w:rsid w:val="00D82EF4"/>
    <w:rsid w:val="00DE46CD"/>
    <w:rsid w:val="00E268D9"/>
    <w:rsid w:val="00E30CC7"/>
    <w:rsid w:val="00E721D4"/>
    <w:rsid w:val="00E757C1"/>
    <w:rsid w:val="00EC13FA"/>
    <w:rsid w:val="00EC429A"/>
    <w:rsid w:val="00EC5D40"/>
    <w:rsid w:val="00F0470E"/>
    <w:rsid w:val="00F43753"/>
    <w:rsid w:val="00F5712F"/>
    <w:rsid w:val="00F640CA"/>
    <w:rsid w:val="00F64F0B"/>
    <w:rsid w:val="00F66262"/>
    <w:rsid w:val="00FC11DF"/>
    <w:rsid w:val="00FC3278"/>
    <w:rsid w:val="00FD722A"/>
    <w:rsid w:val="00FF0524"/>
    <w:rsid w:val="00FF74D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123101"/>
    <w:pPr>
      <w:spacing w:after="120" w:line="276" w:lineRule="auto"/>
    </w:pPr>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C65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C6593"/>
  </w:style>
  <w:style w:type="paragraph" w:styleId="Fuzeile">
    <w:name w:val="footer"/>
    <w:basedOn w:val="Standard"/>
    <w:link w:val="FuzeileZchn"/>
    <w:unhideWhenUsed/>
    <w:rsid w:val="00AC659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C6593"/>
  </w:style>
  <w:style w:type="paragraph" w:styleId="Listenabsatz">
    <w:name w:val="List Paragraph"/>
    <w:basedOn w:val="Standard"/>
    <w:link w:val="ListenabsatzZchn"/>
    <w:uiPriority w:val="34"/>
    <w:qFormat/>
    <w:rsid w:val="00DE46CD"/>
    <w:pPr>
      <w:ind w:left="720"/>
      <w:contextualSpacing/>
    </w:pPr>
  </w:style>
  <w:style w:type="paragraph" w:styleId="StandardWeb">
    <w:name w:val="Normal (Web)"/>
    <w:basedOn w:val="Standard"/>
    <w:uiPriority w:val="99"/>
    <w:semiHidden/>
    <w:unhideWhenUsed/>
    <w:rsid w:val="00DE46CD"/>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D253F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53FF"/>
    <w:rPr>
      <w:rFonts w:ascii="Segoe UI" w:hAnsi="Segoe UI" w:cs="Segoe UI"/>
      <w:sz w:val="18"/>
      <w:szCs w:val="18"/>
    </w:rPr>
  </w:style>
  <w:style w:type="character" w:styleId="Hyperlink">
    <w:name w:val="Hyperlink"/>
    <w:basedOn w:val="Absatz-Standardschriftart"/>
    <w:uiPriority w:val="99"/>
    <w:unhideWhenUsed/>
    <w:rsid w:val="00D5083A"/>
    <w:rPr>
      <w:color w:val="0563C1" w:themeColor="hyperlink"/>
      <w:u w:val="single"/>
    </w:rPr>
  </w:style>
  <w:style w:type="character" w:styleId="NichtaufgelsteErwhnung">
    <w:name w:val="Unresolved Mention"/>
    <w:basedOn w:val="Absatz-Standardschriftart"/>
    <w:uiPriority w:val="99"/>
    <w:semiHidden/>
    <w:unhideWhenUsed/>
    <w:rsid w:val="00D5083A"/>
    <w:rPr>
      <w:color w:val="605E5C"/>
      <w:shd w:val="clear" w:color="auto" w:fill="E1DFDD"/>
    </w:rPr>
  </w:style>
  <w:style w:type="table" w:styleId="Tabellenraster">
    <w:name w:val="Table Grid"/>
    <w:basedOn w:val="NormaleTabelle"/>
    <w:uiPriority w:val="39"/>
    <w:rsid w:val="00216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fllzeile">
    <w:name w:val="Ausfüllzeile"/>
    <w:basedOn w:val="Standard"/>
    <w:link w:val="AusfllzeileZchn"/>
    <w:qFormat/>
    <w:rsid w:val="00596089"/>
    <w:pPr>
      <w:spacing w:before="200" w:after="0" w:line="240" w:lineRule="auto"/>
    </w:pPr>
    <w:rPr>
      <w:rFonts w:cs="Arial"/>
    </w:rPr>
  </w:style>
  <w:style w:type="paragraph" w:customStyle="1" w:styleId="Checkzeile">
    <w:name w:val="Checkzeile"/>
    <w:basedOn w:val="Ausfllzeile"/>
    <w:link w:val="CheckzeileZchn"/>
    <w:qFormat/>
    <w:rsid w:val="00416BBD"/>
    <w:pPr>
      <w:spacing w:before="0" w:line="300" w:lineRule="auto"/>
    </w:pPr>
  </w:style>
  <w:style w:type="character" w:customStyle="1" w:styleId="AusfllzeileZchn">
    <w:name w:val="Ausfüllzeile Zchn"/>
    <w:basedOn w:val="Absatz-Standardschriftart"/>
    <w:link w:val="Ausfllzeile"/>
    <w:rsid w:val="00596089"/>
    <w:rPr>
      <w:rFonts w:ascii="Arial" w:hAnsi="Arial" w:cs="Arial"/>
    </w:rPr>
  </w:style>
  <w:style w:type="paragraph" w:customStyle="1" w:styleId="Zwischentitel">
    <w:name w:val="Zwischentitel"/>
    <w:basedOn w:val="Listenabsatz"/>
    <w:link w:val="ZwischentitelZchn"/>
    <w:qFormat/>
    <w:rsid w:val="00CD5BD0"/>
    <w:pPr>
      <w:spacing w:before="120" w:line="240" w:lineRule="auto"/>
      <w:ind w:left="0"/>
    </w:pPr>
    <w:rPr>
      <w:rFonts w:cs="Arial"/>
      <w:b/>
    </w:rPr>
  </w:style>
  <w:style w:type="character" w:customStyle="1" w:styleId="CheckzeileZchn">
    <w:name w:val="Checkzeile Zchn"/>
    <w:basedOn w:val="AusfllzeileZchn"/>
    <w:link w:val="Checkzeile"/>
    <w:rsid w:val="00416BBD"/>
    <w:rPr>
      <w:rFonts w:ascii="Arial" w:hAnsi="Arial" w:cs="Arial"/>
    </w:rPr>
  </w:style>
  <w:style w:type="character" w:customStyle="1" w:styleId="ListenabsatzZchn">
    <w:name w:val="Listenabsatz Zchn"/>
    <w:basedOn w:val="Absatz-Standardschriftart"/>
    <w:link w:val="Listenabsatz"/>
    <w:uiPriority w:val="34"/>
    <w:rsid w:val="00CD5BD0"/>
  </w:style>
  <w:style w:type="character" w:customStyle="1" w:styleId="ZwischentitelZchn">
    <w:name w:val="Zwischentitel Zchn"/>
    <w:basedOn w:val="ListenabsatzZchn"/>
    <w:link w:val="Zwischentitel"/>
    <w:rsid w:val="00CD5BD0"/>
    <w:rPr>
      <w:rFonts w:ascii="Arial" w:hAnsi="Arial" w:cs="Arial"/>
      <w:b/>
    </w:rPr>
  </w:style>
  <w:style w:type="paragraph" w:customStyle="1" w:styleId="EKUTFakultt">
    <w:name w:val="EKUT Fakultät"/>
    <w:basedOn w:val="Standard"/>
    <w:rsid w:val="00123101"/>
    <w:pPr>
      <w:tabs>
        <w:tab w:val="left" w:pos="7371"/>
      </w:tabs>
      <w:spacing w:after="0" w:line="320" w:lineRule="atLeast"/>
      <w:ind w:right="-1644"/>
      <w:contextualSpacing/>
    </w:pPr>
    <w:rPr>
      <w:rFonts w:eastAsia="Times New Roman" w:cs="Arial"/>
      <w:b/>
      <w:color w:val="A51B38"/>
      <w:sz w:val="24"/>
      <w:szCs w:val="20"/>
      <w:lang w:eastAsia="de-DE"/>
    </w:rPr>
  </w:style>
  <w:style w:type="character" w:styleId="Platzhaltertext">
    <w:name w:val="Placeholder Text"/>
    <w:basedOn w:val="Absatz-Standardschriftart"/>
    <w:uiPriority w:val="99"/>
    <w:semiHidden/>
    <w:rsid w:val="005841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931498">
      <w:bodyDiv w:val="1"/>
      <w:marLeft w:val="0"/>
      <w:marRight w:val="0"/>
      <w:marTop w:val="0"/>
      <w:marBottom w:val="0"/>
      <w:divBdr>
        <w:top w:val="none" w:sz="0" w:space="0" w:color="auto"/>
        <w:left w:val="none" w:sz="0" w:space="0" w:color="auto"/>
        <w:bottom w:val="none" w:sz="0" w:space="0" w:color="auto"/>
        <w:right w:val="none" w:sz="0" w:space="0" w:color="auto"/>
      </w:divBdr>
    </w:div>
    <w:div w:id="8060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73C4D0F5384A84B8A54EEA0CE96E375"/>
        <w:category>
          <w:name w:val="Allgemein"/>
          <w:gallery w:val="placeholder"/>
        </w:category>
        <w:types>
          <w:type w:val="bbPlcHdr"/>
        </w:types>
        <w:behaviors>
          <w:behavior w:val="content"/>
        </w:behaviors>
        <w:guid w:val="{4CF53361-4000-AB49-B955-1A6880B9D7E1}"/>
      </w:docPartPr>
      <w:docPartBody>
        <w:p w:rsidR="00B53913" w:rsidRDefault="001107CB" w:rsidP="001107CB">
          <w:pPr>
            <w:pStyle w:val="773C4D0F5384A84B8A54EEA0CE96E3751"/>
          </w:pPr>
          <w:r>
            <w:rPr>
              <w:rStyle w:val="Platzhaltertext"/>
              <w:lang w:val="en-US"/>
            </w:rPr>
            <w:t>Please enter the name of the institute or the faculty.</w:t>
          </w:r>
        </w:p>
      </w:docPartBody>
    </w:docPart>
    <w:docPart>
      <w:docPartPr>
        <w:name w:val="C7D4B107EFF0FC418BA90C8749C32DD4"/>
        <w:category>
          <w:name w:val="Allgemein"/>
          <w:gallery w:val="placeholder"/>
        </w:category>
        <w:types>
          <w:type w:val="bbPlcHdr"/>
        </w:types>
        <w:behaviors>
          <w:behavior w:val="content"/>
        </w:behaviors>
        <w:guid w:val="{4D2F141A-A730-634C-BA42-1C755D4212BA}"/>
      </w:docPartPr>
      <w:docPartBody>
        <w:p w:rsidR="00B53913" w:rsidRDefault="001107CB" w:rsidP="001107CB">
          <w:pPr>
            <w:pStyle w:val="C7D4B107EFF0FC418BA90C8749C32DD41"/>
          </w:pPr>
          <w:r>
            <w:rPr>
              <w:rStyle w:val="Platzhaltertext"/>
              <w:lang w:val="en-US"/>
            </w:rPr>
            <w:t>Please enter the name of the applicant/project manager.</w:t>
          </w:r>
        </w:p>
      </w:docPartBody>
    </w:docPart>
    <w:docPart>
      <w:docPartPr>
        <w:name w:val="35B337F3934E804DB66A7BA54F02C21E"/>
        <w:category>
          <w:name w:val="Allgemein"/>
          <w:gallery w:val="placeholder"/>
        </w:category>
        <w:types>
          <w:type w:val="bbPlcHdr"/>
        </w:types>
        <w:behaviors>
          <w:behavior w:val="content"/>
        </w:behaviors>
        <w:guid w:val="{CB2F8A9E-BE8B-7443-BFBD-3D8F253C5569}"/>
      </w:docPartPr>
      <w:docPartBody>
        <w:p w:rsidR="00B53913" w:rsidRDefault="001107CB" w:rsidP="001107CB">
          <w:pPr>
            <w:pStyle w:val="35B337F3934E804DB66A7BA54F02C21E1"/>
          </w:pPr>
          <w:r>
            <w:rPr>
              <w:rStyle w:val="Platzhaltertext"/>
              <w:lang w:val="en-US"/>
            </w:rPr>
            <w:t>Please enter the name of the contact person</w:t>
          </w:r>
          <w:r w:rsidRPr="006814AC">
            <w:rPr>
              <w:rStyle w:val="Platzhaltertext"/>
              <w:lang w:val="en-US"/>
            </w:rPr>
            <w:t>.</w:t>
          </w:r>
        </w:p>
      </w:docPartBody>
    </w:docPart>
    <w:docPart>
      <w:docPartPr>
        <w:name w:val="4D1AE51FCED25041A2F42A9979280CAD"/>
        <w:category>
          <w:name w:val="Allgemein"/>
          <w:gallery w:val="placeholder"/>
        </w:category>
        <w:types>
          <w:type w:val="bbPlcHdr"/>
        </w:types>
        <w:behaviors>
          <w:behavior w:val="content"/>
        </w:behaviors>
        <w:guid w:val="{E7DFF62B-3916-6440-9283-D0E1C5835265}"/>
      </w:docPartPr>
      <w:docPartBody>
        <w:p w:rsidR="00B53913" w:rsidRDefault="001107CB" w:rsidP="001107CB">
          <w:pPr>
            <w:pStyle w:val="4D1AE51FCED25041A2F42A9979280CAD1"/>
          </w:pPr>
          <w:r>
            <w:rPr>
              <w:rStyle w:val="Platzhaltertext"/>
              <w:lang w:val="en-US"/>
            </w:rPr>
            <w:t xml:space="preserve"> Please enter the phone number of the contact person.</w:t>
          </w:r>
        </w:p>
      </w:docPartBody>
    </w:docPart>
    <w:docPart>
      <w:docPartPr>
        <w:name w:val="4267167A86024A4E9B39BE38A77FE945"/>
        <w:category>
          <w:name w:val="Allgemein"/>
          <w:gallery w:val="placeholder"/>
        </w:category>
        <w:types>
          <w:type w:val="bbPlcHdr"/>
        </w:types>
        <w:behaviors>
          <w:behavior w:val="content"/>
        </w:behaviors>
        <w:guid w:val="{B1B6F591-001F-CB43-81CE-E18879A20949}"/>
      </w:docPartPr>
      <w:docPartBody>
        <w:p w:rsidR="00B53913" w:rsidRDefault="001107CB" w:rsidP="001107CB">
          <w:pPr>
            <w:pStyle w:val="4267167A86024A4E9B39BE38A77FE9451"/>
          </w:pPr>
          <w:bookmarkStart w:id="0" w:name="_Hlk32238607"/>
          <w:r>
            <w:rPr>
              <w:rStyle w:val="Platzhaltertext"/>
              <w:lang w:val="en-US"/>
            </w:rPr>
            <w:t>Please enter the study title.</w:t>
          </w:r>
          <w:bookmarkEnd w:id="0"/>
        </w:p>
      </w:docPartBody>
    </w:docPart>
    <w:docPart>
      <w:docPartPr>
        <w:name w:val="CBAC3F5ED7FE25479201603A5F9ABE46"/>
        <w:category>
          <w:name w:val="Allgemein"/>
          <w:gallery w:val="placeholder"/>
        </w:category>
        <w:types>
          <w:type w:val="bbPlcHdr"/>
        </w:types>
        <w:behaviors>
          <w:behavior w:val="content"/>
        </w:behaviors>
        <w:guid w:val="{E599D90F-F968-CB46-AD0C-DAD8685AA685}"/>
      </w:docPartPr>
      <w:docPartBody>
        <w:p w:rsidR="00B53913" w:rsidRDefault="001107CB" w:rsidP="001107CB">
          <w:pPr>
            <w:pStyle w:val="CBAC3F5ED7FE25479201603A5F9ABE461"/>
          </w:pPr>
          <w:r>
            <w:rPr>
              <w:rStyle w:val="Platzhaltertext"/>
              <w:lang w:val="en-US"/>
            </w:rPr>
            <w:t>Please enter the study title.</w:t>
          </w:r>
        </w:p>
      </w:docPartBody>
    </w:docPart>
    <w:docPart>
      <w:docPartPr>
        <w:name w:val="23CFAD0E982A72469019620BDCBAF391"/>
        <w:category>
          <w:name w:val="Allgemein"/>
          <w:gallery w:val="placeholder"/>
        </w:category>
        <w:types>
          <w:type w:val="bbPlcHdr"/>
        </w:types>
        <w:behaviors>
          <w:behavior w:val="content"/>
        </w:behaviors>
        <w:guid w:val="{1031CF6E-D790-9B49-A292-C7AE2FD50B67}"/>
      </w:docPartPr>
      <w:docPartBody>
        <w:p w:rsidR="00B53913" w:rsidRDefault="001107CB" w:rsidP="001107CB">
          <w:pPr>
            <w:pStyle w:val="23CFAD0E982A72469019620BDCBAF3911"/>
          </w:pPr>
          <w:r>
            <w:rPr>
              <w:rStyle w:val="Platzhaltertext"/>
              <w:lang w:val="en-US"/>
            </w:rPr>
            <w:t>Please describe the study briefly.</w:t>
          </w:r>
        </w:p>
      </w:docPartBody>
    </w:docPart>
    <w:docPart>
      <w:docPartPr>
        <w:name w:val="583E9126A0D1984691A9D6D9B5008E2C"/>
        <w:category>
          <w:name w:val="Allgemein"/>
          <w:gallery w:val="placeholder"/>
        </w:category>
        <w:types>
          <w:type w:val="bbPlcHdr"/>
        </w:types>
        <w:behaviors>
          <w:behavior w:val="content"/>
        </w:behaviors>
        <w:guid w:val="{29020233-5A74-4843-8191-0A588597924E}"/>
      </w:docPartPr>
      <w:docPartBody>
        <w:p w:rsidR="00B53913" w:rsidRDefault="001107CB" w:rsidP="001107CB">
          <w:pPr>
            <w:pStyle w:val="583E9126A0D1984691A9D6D9B5008E2C1"/>
          </w:pPr>
          <w:r>
            <w:rPr>
              <w:rStyle w:val="Platzhaltertext"/>
              <w:lang w:val="en-US"/>
            </w:rPr>
            <w:t>Please provide information on the duration of the study and the breaks.</w:t>
          </w:r>
        </w:p>
      </w:docPartBody>
    </w:docPart>
    <w:docPart>
      <w:docPartPr>
        <w:name w:val="C73F3E280A70C340970CD4570C679B61"/>
        <w:category>
          <w:name w:val="Allgemein"/>
          <w:gallery w:val="placeholder"/>
        </w:category>
        <w:types>
          <w:type w:val="bbPlcHdr"/>
        </w:types>
        <w:behaviors>
          <w:behavior w:val="content"/>
        </w:behaviors>
        <w:guid w:val="{E1E6D2B2-4F67-1B49-93BD-2C6CE4305B88}"/>
      </w:docPartPr>
      <w:docPartBody>
        <w:p w:rsidR="00B53913" w:rsidRDefault="001107CB" w:rsidP="001107CB">
          <w:pPr>
            <w:pStyle w:val="C73F3E280A70C340970CD4570C679B611"/>
          </w:pPr>
          <w:r>
            <w:rPr>
              <w:rStyle w:val="Platzhaltertext"/>
              <w:lang w:val="en-US"/>
            </w:rPr>
            <w:t xml:space="preserve">Please specify the total duration of the study in hours. </w:t>
          </w:r>
        </w:p>
      </w:docPartBody>
    </w:docPart>
    <w:docPart>
      <w:docPartPr>
        <w:name w:val="2FC7A8D0AD8FCF4B9A0527F0E27AEAD5"/>
        <w:category>
          <w:name w:val="Allgemein"/>
          <w:gallery w:val="placeholder"/>
        </w:category>
        <w:types>
          <w:type w:val="bbPlcHdr"/>
        </w:types>
        <w:behaviors>
          <w:behavior w:val="content"/>
        </w:behaviors>
        <w:guid w:val="{E76EB21F-1DDA-A34E-9B4C-1F634F017B0B}"/>
      </w:docPartPr>
      <w:docPartBody>
        <w:p w:rsidR="00B53913" w:rsidRDefault="001107CB" w:rsidP="001107CB">
          <w:pPr>
            <w:pStyle w:val="2FC7A8D0AD8FCF4B9A0527F0E27AEAD51"/>
          </w:pPr>
          <w:r>
            <w:rPr>
              <w:rStyle w:val="Platzhaltertext"/>
              <w:lang w:val="en-US"/>
            </w:rPr>
            <w:t>Please describe the tasks of the study participant.</w:t>
          </w:r>
        </w:p>
      </w:docPartBody>
    </w:docPart>
    <w:docPart>
      <w:docPartPr>
        <w:name w:val="4E7CB740A502DE46AC001E0E01ACC2E2"/>
        <w:category>
          <w:name w:val="Allgemein"/>
          <w:gallery w:val="placeholder"/>
        </w:category>
        <w:types>
          <w:type w:val="bbPlcHdr"/>
        </w:types>
        <w:behaviors>
          <w:behavior w:val="content"/>
        </w:behaviors>
        <w:guid w:val="{F95119A9-B9FB-FD40-897D-94CBBFC9092A}"/>
      </w:docPartPr>
      <w:docPartBody>
        <w:p w:rsidR="00B53913" w:rsidRDefault="001107CB" w:rsidP="001107CB">
          <w:pPr>
            <w:pStyle w:val="4E7CB740A502DE46AC001E0E01ACC2E21"/>
          </w:pPr>
          <w:r>
            <w:rPr>
              <w:rStyle w:val="Platzhaltertext"/>
              <w:lang w:val="en-US"/>
            </w:rPr>
            <w:t>Please explain what the test persons have to do</w:t>
          </w:r>
          <w:r w:rsidRPr="006814AC">
            <w:rPr>
              <w:rStyle w:val="Platzhaltertext"/>
              <w:lang w:val="en-US"/>
            </w:rPr>
            <w:t>.</w:t>
          </w:r>
        </w:p>
      </w:docPartBody>
    </w:docPart>
    <w:docPart>
      <w:docPartPr>
        <w:name w:val="F3CE0FA03685E040AF874E5AA57B84FA"/>
        <w:category>
          <w:name w:val="Allgemein"/>
          <w:gallery w:val="placeholder"/>
        </w:category>
        <w:types>
          <w:type w:val="bbPlcHdr"/>
        </w:types>
        <w:behaviors>
          <w:behavior w:val="content"/>
        </w:behaviors>
        <w:guid w:val="{F2861DC4-C24E-2644-9410-45A1817E4064}"/>
      </w:docPartPr>
      <w:docPartBody>
        <w:p w:rsidR="00B53913" w:rsidRDefault="001107CB" w:rsidP="001107CB">
          <w:pPr>
            <w:pStyle w:val="F3CE0FA03685E040AF874E5AA57B84FA1"/>
          </w:pPr>
          <w:r>
            <w:rPr>
              <w:rStyle w:val="Platzhaltertext"/>
              <w:lang w:val="en-US"/>
            </w:rPr>
            <w:t>Please provide further information here, e.g. wearing earplugs, headphones, instruction, intercom, rating scales, reaction boxes, etc.</w:t>
          </w:r>
          <w:r w:rsidRPr="006814AC">
            <w:rPr>
              <w:rStyle w:val="Platzhaltertext"/>
              <w:lang w:val="en-US"/>
            </w:rPr>
            <w:t>.</w:t>
          </w:r>
        </w:p>
      </w:docPartBody>
    </w:docPart>
    <w:docPart>
      <w:docPartPr>
        <w:name w:val="D514090CD6D68E47A902612DAF3F9F56"/>
        <w:category>
          <w:name w:val="Allgemein"/>
          <w:gallery w:val="placeholder"/>
        </w:category>
        <w:types>
          <w:type w:val="bbPlcHdr"/>
        </w:types>
        <w:behaviors>
          <w:behavior w:val="content"/>
        </w:behaviors>
        <w:guid w:val="{3FD24A49-A39D-C143-9ED6-5CBF7AA15568}"/>
      </w:docPartPr>
      <w:docPartBody>
        <w:p w:rsidR="00B53913" w:rsidRDefault="001107CB" w:rsidP="001107CB">
          <w:pPr>
            <w:pStyle w:val="D514090CD6D68E47A902612DAF3F9F561"/>
          </w:pPr>
          <w:r>
            <w:rPr>
              <w:rStyle w:val="Platzhaltertext"/>
              <w:lang w:val="en-US"/>
            </w:rPr>
            <w:t>Please provide information about the type of personal data collected.</w:t>
          </w:r>
        </w:p>
      </w:docPartBody>
    </w:docPart>
    <w:docPart>
      <w:docPartPr>
        <w:name w:val="452BAC329B2E0741A6154C15AAE95A43"/>
        <w:category>
          <w:name w:val="Allgemein"/>
          <w:gallery w:val="placeholder"/>
        </w:category>
        <w:types>
          <w:type w:val="bbPlcHdr"/>
        </w:types>
        <w:behaviors>
          <w:behavior w:val="content"/>
        </w:behaviors>
        <w:guid w:val="{2FF59421-4CBE-C24A-B46A-5EA8493CB390}"/>
      </w:docPartPr>
      <w:docPartBody>
        <w:p w:rsidR="00B53913" w:rsidRDefault="001107CB" w:rsidP="001107CB">
          <w:pPr>
            <w:pStyle w:val="452BAC329B2E0741A6154C15AAE95A431"/>
          </w:pPr>
          <w:r>
            <w:rPr>
              <w:rStyle w:val="Platzhaltertext"/>
              <w:lang w:val="en-US"/>
            </w:rPr>
            <w:t>Please enter the name of the research institute.</w:t>
          </w:r>
        </w:p>
      </w:docPartBody>
    </w:docPart>
    <w:docPart>
      <w:docPartPr>
        <w:name w:val="198D3B78D14B4B47864B3C31CDD204A7"/>
        <w:category>
          <w:name w:val="Allgemein"/>
          <w:gallery w:val="placeholder"/>
        </w:category>
        <w:types>
          <w:type w:val="bbPlcHdr"/>
        </w:types>
        <w:behaviors>
          <w:behavior w:val="content"/>
        </w:behaviors>
        <w:guid w:val="{062B1A5B-BBDF-5B4A-9EBF-DE1D842FCA19}"/>
      </w:docPartPr>
      <w:docPartBody>
        <w:p w:rsidR="00B53913" w:rsidRDefault="001107CB" w:rsidP="001107CB">
          <w:pPr>
            <w:pStyle w:val="198D3B78D14B4B47864B3C31CDD204A71"/>
          </w:pPr>
          <w:r w:rsidRPr="006814AC">
            <w:rPr>
              <w:rStyle w:val="Platzhaltertext"/>
              <w:lang w:val="en-US"/>
            </w:rPr>
            <w:t>Please select an option.</w:t>
          </w:r>
        </w:p>
      </w:docPartBody>
    </w:docPart>
    <w:docPart>
      <w:docPartPr>
        <w:name w:val="6E572AF4A7C3DA45A9B67B843A57CA26"/>
        <w:category>
          <w:name w:val="Allgemein"/>
          <w:gallery w:val="placeholder"/>
        </w:category>
        <w:types>
          <w:type w:val="bbPlcHdr"/>
        </w:types>
        <w:behaviors>
          <w:behavior w:val="content"/>
        </w:behaviors>
        <w:guid w:val="{F82EEA8E-3053-494F-AB44-743CB372CA2F}"/>
      </w:docPartPr>
      <w:docPartBody>
        <w:p w:rsidR="00B53913" w:rsidRDefault="001107CB" w:rsidP="001107CB">
          <w:pPr>
            <w:pStyle w:val="6E572AF4A7C3DA45A9B67B843A57CA261"/>
          </w:pPr>
          <w:r>
            <w:rPr>
              <w:rStyle w:val="Platzhaltertext"/>
              <w:lang w:val="en-US"/>
            </w:rPr>
            <w:t>Please enter the date.</w:t>
          </w:r>
        </w:p>
      </w:docPartBody>
    </w:docPart>
    <w:docPart>
      <w:docPartPr>
        <w:name w:val="261A59EB9753354780348854D344BD0C"/>
        <w:category>
          <w:name w:val="Allgemein"/>
          <w:gallery w:val="placeholder"/>
        </w:category>
        <w:types>
          <w:type w:val="bbPlcHdr"/>
        </w:types>
        <w:behaviors>
          <w:behavior w:val="content"/>
        </w:behaviors>
        <w:guid w:val="{E09C2219-5FE4-1642-BB90-D9186EB5C466}"/>
      </w:docPartPr>
      <w:docPartBody>
        <w:p w:rsidR="00B53913" w:rsidRDefault="001107CB" w:rsidP="001107CB">
          <w:pPr>
            <w:pStyle w:val="261A59EB9753354780348854D344BD0C1"/>
          </w:pPr>
          <w:r>
            <w:rPr>
              <w:rStyle w:val="Platzhaltertext"/>
              <w:lang w:val="en-US"/>
            </w:rPr>
            <w:t>hourly remuneration in €.</w:t>
          </w:r>
        </w:p>
      </w:docPartBody>
    </w:docPart>
    <w:docPart>
      <w:docPartPr>
        <w:name w:val="E8600658388C6F45AB1365E93D6E7F37"/>
        <w:category>
          <w:name w:val="Allgemein"/>
          <w:gallery w:val="placeholder"/>
        </w:category>
        <w:types>
          <w:type w:val="bbPlcHdr"/>
        </w:types>
        <w:behaviors>
          <w:behavior w:val="content"/>
        </w:behaviors>
        <w:guid w:val="{1AB12F84-034F-BF44-B030-74E7288CE0BD}"/>
      </w:docPartPr>
      <w:docPartBody>
        <w:p w:rsidR="00B53913" w:rsidRDefault="001107CB" w:rsidP="001107CB">
          <w:pPr>
            <w:pStyle w:val="E8600658388C6F45AB1365E93D6E7F371"/>
          </w:pPr>
          <w:r w:rsidRPr="006814AC">
            <w:rPr>
              <w:rStyle w:val="Platzhaltertext"/>
              <w:lang w:val="en-US"/>
            </w:rPr>
            <w:t>Please select an option.</w:t>
          </w:r>
        </w:p>
      </w:docPartBody>
    </w:docPart>
    <w:docPart>
      <w:docPartPr>
        <w:name w:val="5B8B087D7D8D58438BAE5708885BE854"/>
        <w:category>
          <w:name w:val="Allgemein"/>
          <w:gallery w:val="placeholder"/>
        </w:category>
        <w:types>
          <w:type w:val="bbPlcHdr"/>
        </w:types>
        <w:behaviors>
          <w:behavior w:val="content"/>
        </w:behaviors>
        <w:guid w:val="{712764D5-1EE4-2E40-A051-4088BCC250AC}"/>
      </w:docPartPr>
      <w:docPartBody>
        <w:p w:rsidR="00B53913" w:rsidRDefault="001107CB" w:rsidP="001107CB">
          <w:pPr>
            <w:pStyle w:val="5B8B087D7D8D58438BAE5708885BE8541"/>
          </w:pPr>
          <w:r>
            <w:rPr>
              <w:rStyle w:val="Platzhaltertext"/>
              <w:lang w:val="en-US"/>
            </w:rPr>
            <w:t>Please indicate how many participant hours will be credited alternatively.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21E"/>
    <w:rsid w:val="000F3604"/>
    <w:rsid w:val="001107CB"/>
    <w:rsid w:val="00A4221E"/>
    <w:rsid w:val="00B5391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107CB"/>
    <w:rPr>
      <w:color w:val="808080"/>
    </w:rPr>
  </w:style>
  <w:style w:type="paragraph" w:customStyle="1" w:styleId="773C4D0F5384A84B8A54EEA0CE96E375">
    <w:name w:val="773C4D0F5384A84B8A54EEA0CE96E375"/>
  </w:style>
  <w:style w:type="paragraph" w:customStyle="1" w:styleId="C7D4B107EFF0FC418BA90C8749C32DD4">
    <w:name w:val="C7D4B107EFF0FC418BA90C8749C32DD4"/>
  </w:style>
  <w:style w:type="paragraph" w:customStyle="1" w:styleId="35B337F3934E804DB66A7BA54F02C21E">
    <w:name w:val="35B337F3934E804DB66A7BA54F02C21E"/>
  </w:style>
  <w:style w:type="paragraph" w:customStyle="1" w:styleId="4D1AE51FCED25041A2F42A9979280CAD">
    <w:name w:val="4D1AE51FCED25041A2F42A9979280CAD"/>
  </w:style>
  <w:style w:type="paragraph" w:customStyle="1" w:styleId="4267167A86024A4E9B39BE38A77FE945">
    <w:name w:val="4267167A86024A4E9B39BE38A77FE945"/>
  </w:style>
  <w:style w:type="paragraph" w:customStyle="1" w:styleId="CBAC3F5ED7FE25479201603A5F9ABE46">
    <w:name w:val="CBAC3F5ED7FE25479201603A5F9ABE46"/>
  </w:style>
  <w:style w:type="paragraph" w:customStyle="1" w:styleId="23CFAD0E982A72469019620BDCBAF391">
    <w:name w:val="23CFAD0E982A72469019620BDCBAF391"/>
  </w:style>
  <w:style w:type="paragraph" w:customStyle="1" w:styleId="583E9126A0D1984691A9D6D9B5008E2C">
    <w:name w:val="583E9126A0D1984691A9D6D9B5008E2C"/>
  </w:style>
  <w:style w:type="paragraph" w:customStyle="1" w:styleId="C73F3E280A70C340970CD4570C679B61">
    <w:name w:val="C73F3E280A70C340970CD4570C679B61"/>
  </w:style>
  <w:style w:type="paragraph" w:customStyle="1" w:styleId="2FC7A8D0AD8FCF4B9A0527F0E27AEAD5">
    <w:name w:val="2FC7A8D0AD8FCF4B9A0527F0E27AEAD5"/>
  </w:style>
  <w:style w:type="paragraph" w:customStyle="1" w:styleId="4E7CB740A502DE46AC001E0E01ACC2E2">
    <w:name w:val="4E7CB740A502DE46AC001E0E01ACC2E2"/>
  </w:style>
  <w:style w:type="paragraph" w:customStyle="1" w:styleId="F3CE0FA03685E040AF874E5AA57B84FA">
    <w:name w:val="F3CE0FA03685E040AF874E5AA57B84FA"/>
  </w:style>
  <w:style w:type="paragraph" w:customStyle="1" w:styleId="D514090CD6D68E47A902612DAF3F9F56">
    <w:name w:val="D514090CD6D68E47A902612DAF3F9F56"/>
  </w:style>
  <w:style w:type="paragraph" w:customStyle="1" w:styleId="452BAC329B2E0741A6154C15AAE95A43">
    <w:name w:val="452BAC329B2E0741A6154C15AAE95A43"/>
  </w:style>
  <w:style w:type="paragraph" w:customStyle="1" w:styleId="198D3B78D14B4B47864B3C31CDD204A7">
    <w:name w:val="198D3B78D14B4B47864B3C31CDD204A7"/>
  </w:style>
  <w:style w:type="paragraph" w:customStyle="1" w:styleId="6E572AF4A7C3DA45A9B67B843A57CA26">
    <w:name w:val="6E572AF4A7C3DA45A9B67B843A57CA26"/>
  </w:style>
  <w:style w:type="paragraph" w:customStyle="1" w:styleId="261A59EB9753354780348854D344BD0C">
    <w:name w:val="261A59EB9753354780348854D344BD0C"/>
  </w:style>
  <w:style w:type="paragraph" w:customStyle="1" w:styleId="E8600658388C6F45AB1365E93D6E7F37">
    <w:name w:val="E8600658388C6F45AB1365E93D6E7F37"/>
  </w:style>
  <w:style w:type="paragraph" w:customStyle="1" w:styleId="5B8B087D7D8D58438BAE5708885BE854">
    <w:name w:val="5B8B087D7D8D58438BAE5708885BE854"/>
  </w:style>
  <w:style w:type="paragraph" w:customStyle="1" w:styleId="773C4D0F5384A84B8A54EEA0CE96E3751">
    <w:name w:val="773C4D0F5384A84B8A54EEA0CE96E3751"/>
    <w:rsid w:val="001107CB"/>
    <w:pPr>
      <w:spacing w:after="120" w:line="276" w:lineRule="auto"/>
    </w:pPr>
    <w:rPr>
      <w:rFonts w:ascii="Arial" w:eastAsiaTheme="minorHAnsi" w:hAnsi="Arial"/>
      <w:sz w:val="22"/>
      <w:szCs w:val="22"/>
      <w:lang w:eastAsia="en-US"/>
    </w:rPr>
  </w:style>
  <w:style w:type="paragraph" w:customStyle="1" w:styleId="C7D4B107EFF0FC418BA90C8749C32DD41">
    <w:name w:val="C7D4B107EFF0FC418BA90C8749C32DD41"/>
    <w:rsid w:val="001107CB"/>
    <w:pPr>
      <w:spacing w:after="120" w:line="276" w:lineRule="auto"/>
    </w:pPr>
    <w:rPr>
      <w:rFonts w:ascii="Arial" w:eastAsiaTheme="minorHAnsi" w:hAnsi="Arial"/>
      <w:sz w:val="22"/>
      <w:szCs w:val="22"/>
      <w:lang w:eastAsia="en-US"/>
    </w:rPr>
  </w:style>
  <w:style w:type="paragraph" w:customStyle="1" w:styleId="35B337F3934E804DB66A7BA54F02C21E1">
    <w:name w:val="35B337F3934E804DB66A7BA54F02C21E1"/>
    <w:rsid w:val="001107CB"/>
    <w:pPr>
      <w:spacing w:after="120" w:line="276" w:lineRule="auto"/>
    </w:pPr>
    <w:rPr>
      <w:rFonts w:ascii="Arial" w:eastAsiaTheme="minorHAnsi" w:hAnsi="Arial"/>
      <w:sz w:val="22"/>
      <w:szCs w:val="22"/>
      <w:lang w:eastAsia="en-US"/>
    </w:rPr>
  </w:style>
  <w:style w:type="paragraph" w:customStyle="1" w:styleId="4D1AE51FCED25041A2F42A9979280CAD1">
    <w:name w:val="4D1AE51FCED25041A2F42A9979280CAD1"/>
    <w:rsid w:val="001107CB"/>
    <w:pPr>
      <w:spacing w:after="120" w:line="276" w:lineRule="auto"/>
    </w:pPr>
    <w:rPr>
      <w:rFonts w:ascii="Arial" w:eastAsiaTheme="minorHAnsi" w:hAnsi="Arial"/>
      <w:sz w:val="22"/>
      <w:szCs w:val="22"/>
      <w:lang w:eastAsia="en-US"/>
    </w:rPr>
  </w:style>
  <w:style w:type="paragraph" w:customStyle="1" w:styleId="4267167A86024A4E9B39BE38A77FE9451">
    <w:name w:val="4267167A86024A4E9B39BE38A77FE9451"/>
    <w:rsid w:val="001107CB"/>
    <w:pPr>
      <w:spacing w:before="120" w:after="120"/>
      <w:contextualSpacing/>
    </w:pPr>
    <w:rPr>
      <w:rFonts w:ascii="Arial" w:eastAsiaTheme="minorHAnsi" w:hAnsi="Arial" w:cs="Arial"/>
      <w:b/>
      <w:sz w:val="22"/>
      <w:szCs w:val="22"/>
      <w:lang w:eastAsia="en-US"/>
    </w:rPr>
  </w:style>
  <w:style w:type="paragraph" w:customStyle="1" w:styleId="CBAC3F5ED7FE25479201603A5F9ABE461">
    <w:name w:val="CBAC3F5ED7FE25479201603A5F9ABE461"/>
    <w:rsid w:val="001107CB"/>
    <w:pPr>
      <w:spacing w:after="120" w:line="276" w:lineRule="auto"/>
    </w:pPr>
    <w:rPr>
      <w:rFonts w:ascii="Arial" w:eastAsiaTheme="minorHAnsi" w:hAnsi="Arial"/>
      <w:sz w:val="22"/>
      <w:szCs w:val="22"/>
      <w:lang w:eastAsia="en-US"/>
    </w:rPr>
  </w:style>
  <w:style w:type="paragraph" w:customStyle="1" w:styleId="23CFAD0E982A72469019620BDCBAF3911">
    <w:name w:val="23CFAD0E982A72469019620BDCBAF3911"/>
    <w:rsid w:val="001107CB"/>
    <w:pPr>
      <w:spacing w:after="120" w:line="276" w:lineRule="auto"/>
    </w:pPr>
    <w:rPr>
      <w:rFonts w:ascii="Arial" w:eastAsiaTheme="minorHAnsi" w:hAnsi="Arial"/>
      <w:sz w:val="22"/>
      <w:szCs w:val="22"/>
      <w:lang w:eastAsia="en-US"/>
    </w:rPr>
  </w:style>
  <w:style w:type="paragraph" w:customStyle="1" w:styleId="583E9126A0D1984691A9D6D9B5008E2C1">
    <w:name w:val="583E9126A0D1984691A9D6D9B5008E2C1"/>
    <w:rsid w:val="001107CB"/>
    <w:pPr>
      <w:spacing w:after="120" w:line="276" w:lineRule="auto"/>
    </w:pPr>
    <w:rPr>
      <w:rFonts w:ascii="Arial" w:eastAsiaTheme="minorHAnsi" w:hAnsi="Arial"/>
      <w:sz w:val="22"/>
      <w:szCs w:val="22"/>
      <w:lang w:eastAsia="en-US"/>
    </w:rPr>
  </w:style>
  <w:style w:type="paragraph" w:customStyle="1" w:styleId="C73F3E280A70C340970CD4570C679B611">
    <w:name w:val="C73F3E280A70C340970CD4570C679B611"/>
    <w:rsid w:val="001107CB"/>
    <w:pPr>
      <w:spacing w:after="120" w:line="276" w:lineRule="auto"/>
    </w:pPr>
    <w:rPr>
      <w:rFonts w:ascii="Arial" w:eastAsiaTheme="minorHAnsi" w:hAnsi="Arial"/>
      <w:sz w:val="22"/>
      <w:szCs w:val="22"/>
      <w:lang w:eastAsia="en-US"/>
    </w:rPr>
  </w:style>
  <w:style w:type="paragraph" w:customStyle="1" w:styleId="2FC7A8D0AD8FCF4B9A0527F0E27AEAD51">
    <w:name w:val="2FC7A8D0AD8FCF4B9A0527F0E27AEAD51"/>
    <w:rsid w:val="001107CB"/>
    <w:pPr>
      <w:spacing w:after="120" w:line="276" w:lineRule="auto"/>
    </w:pPr>
    <w:rPr>
      <w:rFonts w:ascii="Arial" w:eastAsiaTheme="minorHAnsi" w:hAnsi="Arial"/>
      <w:sz w:val="22"/>
      <w:szCs w:val="22"/>
      <w:lang w:eastAsia="en-US"/>
    </w:rPr>
  </w:style>
  <w:style w:type="paragraph" w:customStyle="1" w:styleId="4E7CB740A502DE46AC001E0E01ACC2E21">
    <w:name w:val="4E7CB740A502DE46AC001E0E01ACC2E21"/>
    <w:rsid w:val="001107CB"/>
    <w:pPr>
      <w:spacing w:after="120" w:line="276" w:lineRule="auto"/>
    </w:pPr>
    <w:rPr>
      <w:rFonts w:ascii="Arial" w:eastAsiaTheme="minorHAnsi" w:hAnsi="Arial"/>
      <w:sz w:val="22"/>
      <w:szCs w:val="22"/>
      <w:lang w:eastAsia="en-US"/>
    </w:rPr>
  </w:style>
  <w:style w:type="paragraph" w:customStyle="1" w:styleId="F3CE0FA03685E040AF874E5AA57B84FA1">
    <w:name w:val="F3CE0FA03685E040AF874E5AA57B84FA1"/>
    <w:rsid w:val="001107CB"/>
    <w:pPr>
      <w:spacing w:after="120" w:line="276" w:lineRule="auto"/>
    </w:pPr>
    <w:rPr>
      <w:rFonts w:ascii="Arial" w:eastAsiaTheme="minorHAnsi" w:hAnsi="Arial"/>
      <w:sz w:val="22"/>
      <w:szCs w:val="22"/>
      <w:lang w:eastAsia="en-US"/>
    </w:rPr>
  </w:style>
  <w:style w:type="paragraph" w:customStyle="1" w:styleId="D514090CD6D68E47A902612DAF3F9F561">
    <w:name w:val="D514090CD6D68E47A902612DAF3F9F561"/>
    <w:rsid w:val="001107CB"/>
    <w:pPr>
      <w:spacing w:after="120" w:line="276" w:lineRule="auto"/>
    </w:pPr>
    <w:rPr>
      <w:rFonts w:ascii="Arial" w:eastAsiaTheme="minorHAnsi" w:hAnsi="Arial"/>
      <w:sz w:val="22"/>
      <w:szCs w:val="22"/>
      <w:lang w:eastAsia="en-US"/>
    </w:rPr>
  </w:style>
  <w:style w:type="paragraph" w:customStyle="1" w:styleId="452BAC329B2E0741A6154C15AAE95A431">
    <w:name w:val="452BAC329B2E0741A6154C15AAE95A431"/>
    <w:rsid w:val="001107CB"/>
    <w:pPr>
      <w:spacing w:after="120" w:line="276" w:lineRule="auto"/>
    </w:pPr>
    <w:rPr>
      <w:rFonts w:ascii="Arial" w:eastAsiaTheme="minorHAnsi" w:hAnsi="Arial"/>
      <w:sz w:val="22"/>
      <w:szCs w:val="22"/>
      <w:lang w:eastAsia="en-US"/>
    </w:rPr>
  </w:style>
  <w:style w:type="paragraph" w:customStyle="1" w:styleId="198D3B78D14B4B47864B3C31CDD204A71">
    <w:name w:val="198D3B78D14B4B47864B3C31CDD204A71"/>
    <w:rsid w:val="001107CB"/>
    <w:pPr>
      <w:spacing w:after="120" w:line="276" w:lineRule="auto"/>
    </w:pPr>
    <w:rPr>
      <w:rFonts w:ascii="Arial" w:eastAsiaTheme="minorHAnsi" w:hAnsi="Arial"/>
      <w:sz w:val="22"/>
      <w:szCs w:val="22"/>
      <w:lang w:eastAsia="en-US"/>
    </w:rPr>
  </w:style>
  <w:style w:type="paragraph" w:customStyle="1" w:styleId="6E572AF4A7C3DA45A9B67B843A57CA261">
    <w:name w:val="6E572AF4A7C3DA45A9B67B843A57CA261"/>
    <w:rsid w:val="001107CB"/>
    <w:pPr>
      <w:spacing w:after="120" w:line="276" w:lineRule="auto"/>
    </w:pPr>
    <w:rPr>
      <w:rFonts w:ascii="Arial" w:eastAsiaTheme="minorHAnsi" w:hAnsi="Arial"/>
      <w:sz w:val="22"/>
      <w:szCs w:val="22"/>
      <w:lang w:eastAsia="en-US"/>
    </w:rPr>
  </w:style>
  <w:style w:type="paragraph" w:customStyle="1" w:styleId="261A59EB9753354780348854D344BD0C1">
    <w:name w:val="261A59EB9753354780348854D344BD0C1"/>
    <w:rsid w:val="001107CB"/>
    <w:pPr>
      <w:spacing w:after="120" w:line="276" w:lineRule="auto"/>
    </w:pPr>
    <w:rPr>
      <w:rFonts w:ascii="Arial" w:eastAsiaTheme="minorHAnsi" w:hAnsi="Arial"/>
      <w:sz w:val="22"/>
      <w:szCs w:val="22"/>
      <w:lang w:eastAsia="en-US"/>
    </w:rPr>
  </w:style>
  <w:style w:type="paragraph" w:customStyle="1" w:styleId="E8600658388C6F45AB1365E93D6E7F371">
    <w:name w:val="E8600658388C6F45AB1365E93D6E7F371"/>
    <w:rsid w:val="001107CB"/>
    <w:pPr>
      <w:spacing w:after="120" w:line="276" w:lineRule="auto"/>
    </w:pPr>
    <w:rPr>
      <w:rFonts w:ascii="Arial" w:eastAsiaTheme="minorHAnsi" w:hAnsi="Arial"/>
      <w:sz w:val="22"/>
      <w:szCs w:val="22"/>
      <w:lang w:eastAsia="en-US"/>
    </w:rPr>
  </w:style>
  <w:style w:type="paragraph" w:customStyle="1" w:styleId="5B8B087D7D8D58438BAE5708885BE8541">
    <w:name w:val="5B8B087D7D8D58438BAE5708885BE8541"/>
    <w:rsid w:val="001107CB"/>
    <w:pPr>
      <w:spacing w:after="120" w:line="276" w:lineRule="auto"/>
    </w:pPr>
    <w:rPr>
      <w:rFonts w:ascii="Arial" w:eastAsiaTheme="minorHAnsi" w:hAnsi="Arial"/>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20200309_UniTÜ_Allgemeine_Teilnehmerinformation_Formular_en-US</Template>
  <TotalTime>0</TotalTime>
  <Pages>2</Pages>
  <Words>619</Words>
  <Characters>3901</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ZDV</Company>
  <LinksUpToDate>false</LinksUpToDate>
  <CharactersWithSpaces>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Admin2</cp:lastModifiedBy>
  <cp:revision>3</cp:revision>
  <cp:lastPrinted>2020-03-10T10:55:00Z</cp:lastPrinted>
  <dcterms:created xsi:type="dcterms:W3CDTF">2020-03-10T12:14:00Z</dcterms:created>
  <dcterms:modified xsi:type="dcterms:W3CDTF">2020-03-10T12:22:00Z</dcterms:modified>
</cp:coreProperties>
</file>