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highlight w:val="lightGray"/>
        </w:rPr>
        <w:alias w:val="Logo des Forschungsinstituts"/>
        <w:tag w:val="Logo des Forschungsinstituts"/>
        <w:id w:val="587668023"/>
        <w:lock w:val="sdtLocked"/>
        <w:showingPlcHdr/>
        <w:picture/>
      </w:sdtPr>
      <w:sdtEndPr/>
      <w:sdtContent>
        <w:p w:rsidR="00823BC3" w:rsidRDefault="005841AD" w:rsidP="006A00A7">
          <w:pPr>
            <w:rPr>
              <w:highlight w:val="lightGray"/>
            </w:rPr>
          </w:pPr>
          <w:r>
            <w:rPr>
              <w:noProof/>
              <w:highlight w:val="lightGray"/>
              <w:lang w:eastAsia="de-DE"/>
            </w:rPr>
            <w:drawing>
              <wp:inline distT="0" distB="0" distL="0" distR="0" wp14:anchorId="526991AF" wp14:editId="2125C32F">
                <wp:extent cx="1908175" cy="190817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sdtContent>
    </w:sdt>
    <w:p w:rsidR="006A00A7" w:rsidRDefault="0035115F" w:rsidP="006A00A7">
      <w:sdt>
        <w:sdtPr>
          <w:rPr>
            <w:highlight w:val="lightGray"/>
          </w:rPr>
          <w:alias w:val="Name des Forschungsinstituts"/>
          <w:tag w:val="Name des Forschungsinstituts"/>
          <w:id w:val="1613714191"/>
          <w:lock w:val="sdtLocked"/>
          <w:placeholder>
            <w:docPart w:val="F3D8D7BD6CCF4952AD3C950F29F1BFA1"/>
          </w:placeholder>
          <w:showingPlcHdr/>
          <w:text/>
        </w:sdtPr>
        <w:sdtEndPr/>
        <w:sdtContent>
          <w:r w:rsidR="005841AD">
            <w:rPr>
              <w:rStyle w:val="Platzhaltertext"/>
            </w:rPr>
            <w:t>Bitte Name de</w:t>
          </w:r>
          <w:r w:rsidR="00EA6A65">
            <w:rPr>
              <w:rStyle w:val="Platzhaltertext"/>
            </w:rPr>
            <w:t>r Fakultät und des Instituts/des Fachbereichs</w:t>
          </w:r>
          <w:r w:rsidR="005841AD">
            <w:rPr>
              <w:rStyle w:val="Platzhaltertext"/>
            </w:rPr>
            <w:t xml:space="preserve"> eintragen</w:t>
          </w:r>
          <w:r w:rsidR="005841AD" w:rsidRPr="006814AC">
            <w:rPr>
              <w:rStyle w:val="Platzhaltertext"/>
            </w:rPr>
            <w:t>.</w:t>
          </w:r>
        </w:sdtContent>
      </w:sdt>
    </w:p>
    <w:p w:rsidR="006A00A7" w:rsidRDefault="0035115F" w:rsidP="006A00A7">
      <w:sdt>
        <w:sdtPr>
          <w:rPr>
            <w:highlight w:val="lightGray"/>
          </w:rPr>
          <w:alias w:val="Bitte Names des Projektleiters eintragen."/>
          <w:tag w:val="Bitte Names des Projektleiters eintragen."/>
          <w:id w:val="-917400198"/>
          <w:lock w:val="sdtLocked"/>
          <w:placeholder>
            <w:docPart w:val="AA6DFEA39CEB4F6D80BD107D47CCE1AF"/>
          </w:placeholder>
          <w:showingPlcHdr/>
          <w:text/>
        </w:sdtPr>
        <w:sdtEndPr/>
        <w:sdtContent>
          <w:r w:rsidR="005841AD">
            <w:rPr>
              <w:rStyle w:val="Platzhaltertext"/>
            </w:rPr>
            <w:t>Bitte Name des</w:t>
          </w:r>
          <w:r w:rsidR="00EA6A65">
            <w:rPr>
              <w:rStyle w:val="Platzhaltertext"/>
            </w:rPr>
            <w:t xml:space="preserve"> Antragstellers/des</w:t>
          </w:r>
          <w:r w:rsidR="005841AD">
            <w:rPr>
              <w:rStyle w:val="Platzhaltertext"/>
            </w:rPr>
            <w:t xml:space="preserve"> Projektleiters eintragen</w:t>
          </w:r>
          <w:r w:rsidR="005841AD" w:rsidRPr="006814AC">
            <w:rPr>
              <w:rStyle w:val="Platzhaltertext"/>
            </w:rPr>
            <w:t>.</w:t>
          </w:r>
        </w:sdtContent>
      </w:sdt>
    </w:p>
    <w:p w:rsidR="005841AD" w:rsidRDefault="005841AD" w:rsidP="006A00A7">
      <w:pPr>
        <w:rPr>
          <w:b/>
          <w:i/>
        </w:rPr>
      </w:pPr>
    </w:p>
    <w:p w:rsidR="006A00A7" w:rsidRPr="00633340" w:rsidRDefault="006A00A7" w:rsidP="006A00A7">
      <w:pPr>
        <w:rPr>
          <w:b/>
          <w:i/>
        </w:rPr>
      </w:pPr>
      <w:r w:rsidRPr="00633340">
        <w:rPr>
          <w:b/>
          <w:i/>
        </w:rPr>
        <w:t>Ansprechpartner für eventuelle Rückfragen:</w:t>
      </w:r>
    </w:p>
    <w:p w:rsidR="006A00A7" w:rsidRDefault="0035115F" w:rsidP="006A00A7">
      <w:sdt>
        <w:sdtPr>
          <w:rPr>
            <w:highlight w:val="lightGray"/>
          </w:rPr>
          <w:alias w:val="Name des Ansprechpartners"/>
          <w:tag w:val="Name des Ansprechpartners"/>
          <w:id w:val="-682122929"/>
          <w:lock w:val="sdtLocked"/>
          <w:placeholder>
            <w:docPart w:val="D6A8AC7B97C04DA9AE8815D52F1524A6"/>
          </w:placeholder>
          <w:showingPlcHdr/>
          <w:text/>
        </w:sdtPr>
        <w:sdtEndPr/>
        <w:sdtContent>
          <w:r w:rsidR="005841AD">
            <w:rPr>
              <w:rStyle w:val="Platzhaltertext"/>
            </w:rPr>
            <w:t>Bitte Name des Ansprechpartners eintragen</w:t>
          </w:r>
          <w:r w:rsidR="005841AD" w:rsidRPr="006814AC">
            <w:rPr>
              <w:rStyle w:val="Platzhaltertext"/>
            </w:rPr>
            <w:t>.</w:t>
          </w:r>
        </w:sdtContent>
      </w:sdt>
    </w:p>
    <w:p w:rsidR="006A00A7" w:rsidRDefault="006A00A7" w:rsidP="006A00A7">
      <w:r w:rsidRPr="00633340">
        <w:rPr>
          <w:b/>
          <w:i/>
        </w:rPr>
        <w:t>Telefon:</w:t>
      </w:r>
      <w:r>
        <w:t xml:space="preserve"> </w:t>
      </w:r>
      <w:sdt>
        <w:sdtPr>
          <w:alias w:val="Telefon des Versuchtsleiters"/>
          <w:tag w:val="Telefon des Versuchtsleiters"/>
          <w:id w:val="-132407799"/>
          <w:lock w:val="sdtLocked"/>
          <w:placeholder>
            <w:docPart w:val="BFD5E36F3965441885C012DEB723C500"/>
          </w:placeholder>
          <w:showingPlcHdr/>
          <w:text/>
        </w:sdtPr>
        <w:sdtEndPr/>
        <w:sdtContent>
          <w:r w:rsidR="005841AD">
            <w:rPr>
              <w:rStyle w:val="Platzhaltertext"/>
            </w:rPr>
            <w:t xml:space="preserve">Bitte Telefonnummer des </w:t>
          </w:r>
          <w:r w:rsidR="00EA6A65">
            <w:rPr>
              <w:rStyle w:val="Platzhaltertext"/>
            </w:rPr>
            <w:t>Ansprechpartners</w:t>
          </w:r>
          <w:r w:rsidR="005841AD">
            <w:rPr>
              <w:rStyle w:val="Platzhaltertext"/>
            </w:rPr>
            <w:t xml:space="preserve"> angeben</w:t>
          </w:r>
          <w:r w:rsidR="005841AD" w:rsidRPr="006814AC">
            <w:rPr>
              <w:rStyle w:val="Platzhaltertext"/>
            </w:rPr>
            <w:t>.</w:t>
          </w:r>
        </w:sdtContent>
      </w:sdt>
    </w:p>
    <w:p w:rsidR="00823BC3" w:rsidRDefault="00823BC3" w:rsidP="006A00A7">
      <w:pPr>
        <w:sectPr w:rsidR="00823BC3" w:rsidSect="00EA6A65">
          <w:headerReference w:type="even" r:id="rId8"/>
          <w:headerReference w:type="default" r:id="rId9"/>
          <w:footerReference w:type="even" r:id="rId10"/>
          <w:footerReference w:type="default" r:id="rId11"/>
          <w:headerReference w:type="first" r:id="rId12"/>
          <w:footerReference w:type="first" r:id="rId13"/>
          <w:type w:val="continuous"/>
          <w:pgSz w:w="11906" w:h="16838"/>
          <w:pgMar w:top="1985" w:right="707" w:bottom="851" w:left="993" w:header="708" w:footer="367" w:gutter="0"/>
          <w:cols w:num="2" w:space="284"/>
          <w:docGrid w:linePitch="360"/>
        </w:sectPr>
      </w:pPr>
    </w:p>
    <w:p w:rsidR="00823BC3" w:rsidRDefault="00823BC3" w:rsidP="006A00A7"/>
    <w:p w:rsidR="006A00A7" w:rsidRPr="00633340" w:rsidRDefault="00954A3F" w:rsidP="006A00A7">
      <w:pPr>
        <w:rPr>
          <w:b/>
          <w:sz w:val="28"/>
        </w:rPr>
      </w:pPr>
      <w:r>
        <w:rPr>
          <w:b/>
          <w:sz w:val="28"/>
        </w:rPr>
        <w:t>Einwilligungserklärung</w:t>
      </w:r>
    </w:p>
    <w:p w:rsidR="006A00A7" w:rsidRPr="00633340" w:rsidRDefault="006A00A7" w:rsidP="00742D7A">
      <w:pPr>
        <w:pStyle w:val="Zwischentitel"/>
      </w:pPr>
      <w:r w:rsidRPr="00633340">
        <w:t xml:space="preserve">Titel der Studie: </w:t>
      </w:r>
      <w:sdt>
        <w:sdtPr>
          <w:alias w:val="Titel der Studie"/>
          <w:tag w:val="Titel der Studie"/>
          <w:id w:val="-1778715682"/>
          <w:lock w:val="sdtLocked"/>
          <w:placeholder>
            <w:docPart w:val="D70E39F7FD3A4B8084B2BDB365D5BB2A"/>
          </w:placeholder>
          <w:showingPlcHdr/>
          <w:text/>
        </w:sdtPr>
        <w:sdtEndPr/>
        <w:sdtContent>
          <w:bookmarkStart w:id="1" w:name="_Hlk32238607"/>
          <w:r w:rsidR="00742D7A">
            <w:rPr>
              <w:rStyle w:val="Platzhaltertext"/>
            </w:rPr>
            <w:t>Bitte Titel der Studie angeben</w:t>
          </w:r>
          <w:r w:rsidR="00742D7A" w:rsidRPr="006814AC">
            <w:rPr>
              <w:rStyle w:val="Platzhaltertext"/>
            </w:rPr>
            <w:t>.</w:t>
          </w:r>
          <w:bookmarkEnd w:id="1"/>
        </w:sdtContent>
      </w:sdt>
      <w:r w:rsidR="00742D7A">
        <w:t xml:space="preserve"> </w:t>
      </w:r>
    </w:p>
    <w:p w:rsidR="006A00A7" w:rsidRDefault="006A00A7" w:rsidP="006A00A7"/>
    <w:p w:rsidR="00954A3F" w:rsidRDefault="00954A3F" w:rsidP="00954A3F">
      <w:r>
        <w:t>Ich (Name des Teilnehmers /der Teilnehmerin in Blockschrift)</w:t>
      </w:r>
    </w:p>
    <w:p w:rsidR="00954A3F" w:rsidRDefault="00954A3F" w:rsidP="00954A3F"/>
    <w:p w:rsidR="00954A3F" w:rsidRDefault="00954A3F" w:rsidP="00954A3F">
      <w:r>
        <w:t>__________________________________________________________________________________</w:t>
      </w:r>
    </w:p>
    <w:p w:rsidR="00954A3F" w:rsidRDefault="00954A3F" w:rsidP="00954A3F">
      <w:r>
        <w:t xml:space="preserve">bin </w:t>
      </w:r>
      <w:sdt>
        <w:sdtPr>
          <w:alias w:val="Form der Aufklärung"/>
          <w:tag w:val="Form der Aufklärung"/>
          <w:id w:val="-1808931708"/>
          <w:lock w:val="sdtLocked"/>
          <w:placeholder>
            <w:docPart w:val="D942B99EF64F41BCA0EA90FECA89F73D"/>
          </w:placeholder>
          <w:showingPlcHdr/>
          <w:dropDownList>
            <w:listItem w:displayText="mündlich" w:value="mündlich"/>
            <w:listItem w:displayText="schriftlich" w:value="schriftlich"/>
          </w:dropDownList>
        </w:sdtPr>
        <w:sdtEndPr/>
        <w:sdtContent>
          <w:r>
            <w:rPr>
              <w:rStyle w:val="Platzhaltertext"/>
            </w:rPr>
            <w:t>Bitte wählen Sie die Form der Aufklärung aus</w:t>
          </w:r>
          <w:r w:rsidRPr="00FA0E0C">
            <w:rPr>
              <w:rStyle w:val="Platzhaltertext"/>
            </w:rPr>
            <w:t>.</w:t>
          </w:r>
        </w:sdtContent>
      </w:sdt>
      <w:r>
        <w:t xml:space="preserve"> über die Studie und den Versuchsablauf aufgeklärt worden. Ich willige ein, an </w:t>
      </w:r>
      <w:sdt>
        <w:sdtPr>
          <w:alias w:val="Beschreibung Einwilligung"/>
          <w:tag w:val="Beschreibung Einwilligung"/>
          <w:id w:val="905650671"/>
          <w:lock w:val="sdtLocked"/>
          <w:placeholder>
            <w:docPart w:val="8FCF949E5F7A4BB9A98943E1439229D7"/>
          </w:placeholder>
          <w:showingPlcHdr/>
          <w:text/>
        </w:sdtPr>
        <w:sdtEndPr/>
        <w:sdtContent>
          <w:r>
            <w:rPr>
              <w:rStyle w:val="Platzhaltertext"/>
            </w:rPr>
            <w:t>Bitte in groben Zügen eintragen, worin die unterzeichnende Person einwilligt.</w:t>
          </w:r>
        </w:sdtContent>
      </w:sdt>
      <w:r>
        <w:t>.</w:t>
      </w:r>
    </w:p>
    <w:p w:rsidR="00954A3F" w:rsidRDefault="00954A3F" w:rsidP="00954A3F">
      <w:r>
        <w:t xml:space="preserve">Sofern ich Fragen zu dieser vorgesehenen Studie hatte, wurden sie von </w:t>
      </w:r>
    </w:p>
    <w:p w:rsidR="00954A3F" w:rsidRDefault="00954A3F" w:rsidP="00954A3F">
      <w:r>
        <w:t>Herrn/Frau _______________________ vollständig und zu meiner Zufriedenheit beantwortet.</w:t>
      </w:r>
    </w:p>
    <w:p w:rsidR="00954A3F" w:rsidRDefault="0035115F" w:rsidP="00954A3F">
      <w:sdt>
        <w:sdtPr>
          <w:alias w:val="Auswahl Variante"/>
          <w:tag w:val="Auswahl Variante"/>
          <w:id w:val="445119302"/>
          <w:lock w:val="sdtLocked"/>
          <w:placeholder>
            <w:docPart w:val="6D8861E3DB78497D82630597F2026B6F"/>
          </w:placeholder>
          <w:showingPlcHdr/>
          <w:dropDownList>
            <w:listItem w:displayText="Kodierliste" w:value="Kodierliste"/>
            <w:listItem w:displayText="Persönliches Kennwort" w:value="Persönliches Kennwort"/>
          </w:dropDownList>
        </w:sdtPr>
        <w:sdtEndPr/>
        <w:sdtContent>
          <w:r w:rsidR="00954A3F">
            <w:rPr>
              <w:rStyle w:val="Platzhaltertext"/>
            </w:rPr>
            <w:t xml:space="preserve">Auswahl der Variante - </w:t>
          </w:r>
          <w:r w:rsidR="00954A3F" w:rsidRPr="00954A3F">
            <w:rPr>
              <w:rStyle w:val="Platzhaltertext"/>
              <w:b/>
            </w:rPr>
            <w:t>Hinweis</w:t>
          </w:r>
          <w:r w:rsidR="00954A3F" w:rsidRPr="00954A3F">
            <w:rPr>
              <w:rStyle w:val="Platzhaltertext"/>
            </w:rPr>
            <w:t>: Verwenden Sie entweder die Variante „Kodierliste“ oder die Variante „Persönliches Codewort“</w:t>
          </w:r>
          <w:r w:rsidR="00954A3F">
            <w:rPr>
              <w:rStyle w:val="Platzhaltertext"/>
            </w:rPr>
            <w:t xml:space="preserve"> und löschen Sie den nicht verwendeten Teil aus dem Dokument</w:t>
          </w:r>
          <w:r w:rsidR="00954A3F" w:rsidRPr="00FA0E0C">
            <w:rPr>
              <w:rStyle w:val="Platzhaltertext"/>
            </w:rPr>
            <w:t>.</w:t>
          </w:r>
        </w:sdtContent>
      </w:sdt>
      <w:r w:rsidR="00954A3F">
        <w:t>:</w:t>
      </w:r>
    </w:p>
    <w:p w:rsidR="00954A3F" w:rsidRPr="00EA6A65" w:rsidRDefault="00EA6A65" w:rsidP="00954A3F">
      <w:pPr>
        <w:rPr>
          <w:b/>
        </w:rPr>
      </w:pPr>
      <w:r>
        <w:rPr>
          <w:b/>
        </w:rPr>
        <w:t>[</w:t>
      </w:r>
      <w:r w:rsidR="00954A3F" w:rsidRPr="00EA6A65">
        <w:rPr>
          <w:b/>
        </w:rPr>
        <w:t>Variante „</w:t>
      </w:r>
      <w:proofErr w:type="spellStart"/>
      <w:r w:rsidR="00954A3F" w:rsidRPr="00EA6A65">
        <w:rPr>
          <w:b/>
        </w:rPr>
        <w:t>Kodierliste</w:t>
      </w:r>
      <w:proofErr w:type="spellEnd"/>
      <w:r w:rsidR="00954A3F" w:rsidRPr="00EA6A65">
        <w:rPr>
          <w:b/>
        </w:rPr>
        <w:t>“</w:t>
      </w:r>
      <w:r>
        <w:rPr>
          <w:b/>
        </w:rPr>
        <w:t>]</w:t>
      </w:r>
    </w:p>
    <w:p w:rsidR="00954A3F" w:rsidRDefault="00954A3F" w:rsidP="00954A3F">
      <w:r>
        <w:t xml:space="preserve">Mit der beschriebenen Erhebung und Verarbeitung der Daten </w:t>
      </w:r>
      <w:sdt>
        <w:sdtPr>
          <w:alias w:val="Erhobene Daten"/>
          <w:tag w:val="Erhobene Daten"/>
          <w:id w:val="-1932809228"/>
          <w:lock w:val="sdtLocked"/>
          <w:placeholder>
            <w:docPart w:val="FBD46BFECF5A496E8D0EB4AAAD113EB4"/>
          </w:placeholder>
          <w:showingPlcHdr/>
          <w:text/>
        </w:sdtPr>
        <w:sdtEndPr/>
        <w:sdtContent>
          <w:r>
            <w:rPr>
              <w:rStyle w:val="Platzhaltertext"/>
            </w:rPr>
            <w:t>Bitte hier genau definieren, welche Daten erhoben werden und bei G</w:t>
          </w:r>
          <w:r w:rsidR="00F72952">
            <w:rPr>
              <w:rStyle w:val="Platzhaltertext"/>
            </w:rPr>
            <w:t>es</w:t>
          </w:r>
          <w:r>
            <w:rPr>
              <w:rStyle w:val="Platzhaltertext"/>
            </w:rPr>
            <w:t>undsheitsdaten, diese konkret benennen</w:t>
          </w:r>
          <w:r w:rsidRPr="00FA0E0C">
            <w:rPr>
              <w:rStyle w:val="Platzhaltertext"/>
            </w:rPr>
            <w:t>.</w:t>
          </w:r>
        </w:sdtContent>
      </w:sdt>
      <w:r>
        <w:t xml:space="preserve"> bin ich einverstanden. Die Aufzeichnung und Auswertung dieser Daten erfolgt pseudonymisiert im </w:t>
      </w:r>
      <w:sdt>
        <w:sdtPr>
          <w:alias w:val="Name des Forschungsinstituts"/>
          <w:tag w:val="Name des Forschungsinstituts"/>
          <w:id w:val="-703796145"/>
          <w:lock w:val="sdtLocked"/>
          <w:placeholder>
            <w:docPart w:val="CD5AF404F2004ABA97C09F5AC77DF3A7"/>
          </w:placeholder>
          <w:showingPlcHdr/>
          <w:text/>
        </w:sdtPr>
        <w:sdtEndPr/>
        <w:sdtContent>
          <w:r w:rsidR="00F72952">
            <w:rPr>
              <w:rStyle w:val="Platzhaltertext"/>
            </w:rPr>
            <w:t>Bitte Name des Forschungsinstituts angeben</w:t>
          </w:r>
          <w:r w:rsidR="00F72952" w:rsidRPr="00FA0E0C">
            <w:rPr>
              <w:rStyle w:val="Platzhaltertext"/>
            </w:rPr>
            <w:t>.</w:t>
          </w:r>
        </w:sdtContent>
      </w:sdt>
      <w:r>
        <w:t xml:space="preserve">, unter Verwendung einer Nummer und ohne Angabe meines Namens. Es existiert eine </w:t>
      </w:r>
      <w:proofErr w:type="spellStart"/>
      <w:r>
        <w:t>Kodierliste</w:t>
      </w:r>
      <w:proofErr w:type="spellEnd"/>
      <w:r>
        <w:t xml:space="preserve"> auf Papier, die meinen Namen mit dieser Nummer verbindet. Diese </w:t>
      </w:r>
      <w:proofErr w:type="spellStart"/>
      <w:r>
        <w:t>Kodierliste</w:t>
      </w:r>
      <w:proofErr w:type="spellEnd"/>
      <w:r>
        <w:t xml:space="preserve"> ist nur den Versuchsleitern und dem Projektleiter zugänglich, das heißt, nur diese Personen können die erhobenen Daten mit meinem Namen in Verbindung bringen. Nach Abschluss </w:t>
      </w:r>
      <w:sdt>
        <w:sdtPr>
          <w:alias w:val="Zeitpunkt Vernichtung der Kodierliste"/>
          <w:tag w:val="Zeitpunkt Vernichtung der Kodierliste"/>
          <w:id w:val="-223060411"/>
          <w:lock w:val="sdtLocked"/>
          <w:placeholder>
            <w:docPart w:val="C9E1BE257B3A42308BA7730369D40EB8"/>
          </w:placeholder>
          <w:showingPlcHdr/>
          <w:dropDownList>
            <w:listItem w:displayText="der Datenerhebung" w:value="der Datenerhebung"/>
            <w:listItem w:displayText="der Datenauswertung" w:value="der Datenauswertung"/>
          </w:dropDownList>
        </w:sdtPr>
        <w:sdtEndPr/>
        <w:sdtContent>
          <w:r w:rsidR="00F72952" w:rsidRPr="00FA0E0C">
            <w:rPr>
              <w:rStyle w:val="Platzhaltertext"/>
            </w:rPr>
            <w:t>Wählen Sie ein Element aus.</w:t>
          </w:r>
        </w:sdtContent>
      </w:sdt>
      <w:r>
        <w:t xml:space="preserve">, spätestens am </w:t>
      </w:r>
      <w:sdt>
        <w:sdtPr>
          <w:alias w:val="Vernichtungstermin Kodierliste"/>
          <w:tag w:val="Vernichtungstermin Kodierliste"/>
          <w:id w:val="-1044365802"/>
          <w:placeholder>
            <w:docPart w:val="DBEE20A9629948749AF92B3558EEA9E8"/>
          </w:placeholder>
          <w:temporary/>
          <w:showingPlcHdr/>
          <w:date>
            <w:dateFormat w:val="dd.MM.yyyy"/>
            <w:lid w:val="de-DE"/>
            <w:storeMappedDataAs w:val="dateTime"/>
            <w:calendar w:val="gregorian"/>
          </w:date>
        </w:sdtPr>
        <w:sdtEndPr/>
        <w:sdtContent>
          <w:r w:rsidR="00F72952">
            <w:rPr>
              <w:rStyle w:val="Platzhaltertext"/>
            </w:rPr>
            <w:t>Bitte wählen Sie das Datum aus</w:t>
          </w:r>
          <w:r w:rsidR="00F72952" w:rsidRPr="00FA0E0C">
            <w:rPr>
              <w:rStyle w:val="Platzhaltertext"/>
            </w:rPr>
            <w:t>.</w:t>
          </w:r>
        </w:sdtContent>
      </w:sdt>
      <w:r>
        <w:t xml:space="preserve">, wird die </w:t>
      </w:r>
      <w:proofErr w:type="spellStart"/>
      <w:r>
        <w:t>Kodierliste</w:t>
      </w:r>
      <w:proofErr w:type="spellEnd"/>
      <w:r>
        <w:t xml:space="preserve"> gelöscht. Meine Daten sind dann anonymisiert. Damit ist es niemandem mehr möglich, die erhobenen Daten mit meinem Namen in Verbindung zu bringen. Mir ist bekannt, dass ich mein Einverständnis zur Aufbewahrung bzw. Speicherung dieser Daten widerrufen kann, ohne dass mir daraus Nachteile entstehen. Ich bin darüber informiert worden, dass ich jederzeit eine Löschung all meiner Daten verlangen kann. Wenn allerdings die </w:t>
      </w:r>
      <w:proofErr w:type="spellStart"/>
      <w:r>
        <w:t>Kodierliste</w:t>
      </w:r>
      <w:proofErr w:type="spellEnd"/>
      <w:r>
        <w:t xml:space="preserve"> bereits gelöscht ist, kann mein Datensatz nicht mehr identifiziert und also auch nicht mehr gelöscht werden. Meine Daten sind dann anonymisiert. Ich bin einverstanden, dass meine anonymisierten Daten zu Forschungszwecken weiterverwendet werden können und mindestens 10 Jahre gespeichert bleiben.</w:t>
      </w:r>
    </w:p>
    <w:p w:rsidR="00EA6A65" w:rsidRDefault="00EA6A65" w:rsidP="00954A3F"/>
    <w:p w:rsidR="00954A3F" w:rsidRPr="00EA6A65" w:rsidRDefault="00EA6A65" w:rsidP="00954A3F">
      <w:pPr>
        <w:rPr>
          <w:b/>
        </w:rPr>
      </w:pPr>
      <w:r>
        <w:rPr>
          <w:b/>
        </w:rPr>
        <w:lastRenderedPageBreak/>
        <w:t xml:space="preserve">[mit </w:t>
      </w:r>
      <w:r w:rsidR="00954A3F" w:rsidRPr="00EA6A65">
        <w:rPr>
          <w:b/>
        </w:rPr>
        <w:t>Zusatzvereinbarung für künftige Kontaktaufnahmen im Rahmen dieser Studie</w:t>
      </w:r>
      <w:r>
        <w:rPr>
          <w:b/>
        </w:rPr>
        <w:t>]</w:t>
      </w:r>
    </w:p>
    <w:p w:rsidR="00954A3F" w:rsidRDefault="00954A3F" w:rsidP="00954A3F">
      <w:r>
        <w:t xml:space="preserve">Ich gebe mein Einverständnis, dass im Falle einer Fortführung dieser Studie oder von Anschlussstudien die </w:t>
      </w:r>
      <w:proofErr w:type="spellStart"/>
      <w:r>
        <w:t>Kodierliste</w:t>
      </w:r>
      <w:proofErr w:type="spellEnd"/>
      <w:r>
        <w:t xml:space="preserve"> weiterhin für die Dauer von fünf Jahren aufbewahrt wird und ich für Anschlussstudien kontaktiert werden darf. Mir ist bekannt, dass ich mein Einverständnis zur Aufbewahrung bzw. Speicherung dieser Daten widerrufen kann, ohne dass mir daraus Nachteile entstehen. Ich bin darüber informiert worden, dass ich jederzeit eine Löschung all meiner Daten verlangen kann. Wenn allerdings die </w:t>
      </w:r>
      <w:proofErr w:type="spellStart"/>
      <w:r>
        <w:t>Kodierliste</w:t>
      </w:r>
      <w:proofErr w:type="spellEnd"/>
      <w:r>
        <w:t xml:space="preserve"> bereits gelöscht ist, kann mein Datensatz nicht mehr identifiziert und also auch nicht mehr gelöscht werden.</w:t>
      </w:r>
    </w:p>
    <w:p w:rsidR="00954A3F" w:rsidRDefault="00954A3F" w:rsidP="00F72952">
      <w:pPr>
        <w:jc w:val="center"/>
      </w:pPr>
      <w:r>
        <w:t>O JA</w:t>
      </w:r>
      <w:r>
        <w:tab/>
        <w:t>O NEIN.</w:t>
      </w:r>
    </w:p>
    <w:p w:rsidR="00EA6A65" w:rsidRDefault="00EA6A65" w:rsidP="00954A3F"/>
    <w:p w:rsidR="00954A3F" w:rsidRDefault="00954A3F" w:rsidP="00954A3F">
      <w:r>
        <w:t>oder</w:t>
      </w:r>
    </w:p>
    <w:p w:rsidR="00954A3F" w:rsidRPr="00EA6A65" w:rsidRDefault="00EA6A65" w:rsidP="00954A3F">
      <w:pPr>
        <w:rPr>
          <w:b/>
        </w:rPr>
      </w:pPr>
      <w:r>
        <w:rPr>
          <w:b/>
        </w:rPr>
        <w:t>[</w:t>
      </w:r>
      <w:r w:rsidR="00954A3F" w:rsidRPr="00EA6A65">
        <w:rPr>
          <w:b/>
        </w:rPr>
        <w:t>Variante „Persönliches Codewort“</w:t>
      </w:r>
      <w:r>
        <w:rPr>
          <w:b/>
        </w:rPr>
        <w:t>]</w:t>
      </w:r>
    </w:p>
    <w:p w:rsidR="00954A3F" w:rsidRDefault="00954A3F" w:rsidP="00954A3F">
      <w:r>
        <w:t xml:space="preserve">Mit der beschriebenen Erhebung und Verarbeitung der Daten </w:t>
      </w:r>
      <w:sdt>
        <w:sdtPr>
          <w:alias w:val="Erhobene Daten"/>
          <w:tag w:val="Erhobene Daten"/>
          <w:id w:val="-860897801"/>
          <w:lock w:val="sdtLocked"/>
          <w:placeholder>
            <w:docPart w:val="78122C0387FE43EB865D21FA18047361"/>
          </w:placeholder>
          <w:showingPlcHdr/>
          <w:text/>
        </w:sdtPr>
        <w:sdtEndPr/>
        <w:sdtContent>
          <w:r w:rsidR="00F72952">
            <w:rPr>
              <w:rStyle w:val="Platzhaltertext"/>
            </w:rPr>
            <w:t>Bitte hier genau definieren, welche Daten erhoben werden und bei Gesundsheitsdaten, diese konkret benennen</w:t>
          </w:r>
          <w:r w:rsidR="00F72952" w:rsidRPr="00FA0E0C">
            <w:rPr>
              <w:rStyle w:val="Platzhaltertext"/>
            </w:rPr>
            <w:t>.</w:t>
          </w:r>
        </w:sdtContent>
      </w:sdt>
      <w:r>
        <w:t xml:space="preserve"> bin ich einverstanden. Die Aufzeichnung und Auswertung der Daten erfolgt anonymisiert im </w:t>
      </w:r>
      <w:sdt>
        <w:sdtPr>
          <w:alias w:val="Names des Forschungsinstituts"/>
          <w:tag w:val="Name des Forschungsinstituts"/>
          <w:id w:val="-892736683"/>
          <w:lock w:val="sdtLocked"/>
          <w:placeholder>
            <w:docPart w:val="9CFE1CDDBB1F452783C79AACBEAD4755"/>
          </w:placeholder>
          <w:showingPlcHdr/>
          <w:text/>
        </w:sdtPr>
        <w:sdtEndPr/>
        <w:sdtContent>
          <w:r w:rsidR="00F72952">
            <w:rPr>
              <w:rStyle w:val="Platzhaltertext"/>
            </w:rPr>
            <w:t>Bitte Name des Forschungsinstituts angeben</w:t>
          </w:r>
          <w:r w:rsidR="00F72952" w:rsidRPr="00FA0E0C">
            <w:rPr>
              <w:rStyle w:val="Platzhaltertext"/>
            </w:rPr>
            <w:t>.</w:t>
          </w:r>
        </w:sdtContent>
      </w:sdt>
      <w:r>
        <w:t xml:space="preserve">, d. h. unter Verwendung eines persönlichen Codewortes, das ich selbst erstellt habe und das nur ich kenne. Das heißt, es ist niemandem möglich, meine Daten mit meinem Namen in Verbindung zu bringen. Das Blatt, auf dem ich dieses Codewort erstellt habe, befindet sich in meinem Besitz. Mir ist bekannt, dass ich mein Einverständnis zur Aufbewahrung bzw. Speicherung meiner Daten widerrufen kann, ohne dass mir daraus Nachteile entstehen. Ich bin darüber informiert worden, dass ich jederzeit eine Löschung all meiner Daten verlangen kann. Ich bin einverstanden, dass meine anonymisierten Daten zu Forschungszwecken weiterverwendet werden können und mindestens 10 Jahre gespeichert bleiben. </w:t>
      </w:r>
    </w:p>
    <w:p w:rsidR="00954A3F" w:rsidRDefault="00954A3F" w:rsidP="00954A3F">
      <w:r>
        <w:t xml:space="preserve">Ich bin darüber informiert, dass mein Name, meine Anschrift und meine Telefonnummer nur auf dieser Einwilligungserklärung stehen. </w:t>
      </w:r>
    </w:p>
    <w:p w:rsidR="00954A3F" w:rsidRDefault="00954A3F" w:rsidP="00954A3F"/>
    <w:p w:rsidR="00EA6A65" w:rsidRPr="00EA6A65" w:rsidRDefault="00EA6A65" w:rsidP="00EA6A65">
      <w:pPr>
        <w:rPr>
          <w:b/>
        </w:rPr>
      </w:pPr>
      <w:r>
        <w:rPr>
          <w:b/>
        </w:rPr>
        <w:t>[</w:t>
      </w:r>
      <w:r w:rsidRPr="00EA6A65">
        <w:rPr>
          <w:b/>
        </w:rPr>
        <w:t>Rückmeldung von Ergebnissen</w:t>
      </w:r>
      <w:r>
        <w:rPr>
          <w:b/>
        </w:rPr>
        <w:t>]</w:t>
      </w:r>
    </w:p>
    <w:p w:rsidR="00EA6A65" w:rsidRDefault="00EA6A65" w:rsidP="00EA6A65">
      <w:r>
        <w:t>Ich bin daran interessiert, etwas über die grundsätzlichen Ergebnisse der Studie zu erfahren, und bitte hierzu um Übersendung entsprechender Informationen.</w:t>
      </w:r>
    </w:p>
    <w:p w:rsidR="00EA6A65" w:rsidRDefault="00EA6A65" w:rsidP="00EA6A65">
      <w:pPr>
        <w:jc w:val="center"/>
      </w:pPr>
      <w:r>
        <w:t>O JA</w:t>
      </w:r>
      <w:r>
        <w:tab/>
        <w:t>O NEIN.</w:t>
      </w:r>
    </w:p>
    <w:p w:rsidR="00EA6A65" w:rsidRDefault="00EA6A65" w:rsidP="00EA6A65"/>
    <w:p w:rsidR="00EA6A65" w:rsidRDefault="00EA6A65" w:rsidP="00EA6A65">
      <w:r>
        <w:t xml:space="preserve">Ort, Datum &amp; Unterschrift des Teilnehmers: </w:t>
      </w:r>
      <w:r>
        <w:tab/>
      </w:r>
      <w:r>
        <w:tab/>
        <w:t>Name des Teilnehmers in Druckschrift:</w:t>
      </w:r>
    </w:p>
    <w:p w:rsidR="00EA6A65" w:rsidRDefault="00EA6A65" w:rsidP="00EA6A65">
      <w:pPr>
        <w:spacing w:before="360"/>
      </w:pPr>
      <w:r>
        <w:t>___________________________________________</w:t>
      </w:r>
      <w:r>
        <w:tab/>
        <w:t>_____________________________________</w:t>
      </w:r>
    </w:p>
    <w:p w:rsidR="00EA6A65" w:rsidRDefault="00EA6A65" w:rsidP="00EA6A65"/>
    <w:p w:rsidR="00EA6A65" w:rsidRDefault="00EA6A65" w:rsidP="00EA6A65">
      <w:r>
        <w:t xml:space="preserve">Ort, Datum &amp; Unterschrift des Ansprechpartners: </w:t>
      </w:r>
      <w:r>
        <w:tab/>
      </w:r>
      <w:r>
        <w:tab/>
      </w:r>
      <w:sdt>
        <w:sdtPr>
          <w:alias w:val="Name des Ansprechpartners"/>
          <w:tag w:val="Name des Ansprechpartners"/>
          <w:id w:val="1798482535"/>
          <w:lock w:val="sdtLocked"/>
          <w:placeholder>
            <w:docPart w:val="FD52D4B7FC514B5CB111E720E568EA4F"/>
          </w:placeholder>
          <w:showingPlcHdr/>
          <w:text/>
        </w:sdtPr>
        <w:sdtEndPr/>
        <w:sdtContent>
          <w:r>
            <w:rPr>
              <w:rStyle w:val="Platzhaltertext"/>
            </w:rPr>
            <w:t>Bitte geben Sie den Namen des Ansprechpartners an</w:t>
          </w:r>
          <w:r w:rsidRPr="00FA0E0C">
            <w:rPr>
              <w:rStyle w:val="Platzhaltertext"/>
            </w:rPr>
            <w:t>.</w:t>
          </w:r>
        </w:sdtContent>
      </w:sdt>
      <w:r>
        <w:t>:</w:t>
      </w:r>
    </w:p>
    <w:p w:rsidR="00EA6A65" w:rsidRDefault="00EA6A65" w:rsidP="00EA6A65">
      <w:pPr>
        <w:spacing w:before="360"/>
      </w:pPr>
      <w:r>
        <w:t>___________________________________________</w:t>
      </w:r>
      <w:r>
        <w:tab/>
        <w:t>_____________________________________</w:t>
      </w:r>
    </w:p>
    <w:p w:rsidR="00EA6A65" w:rsidRDefault="00EA6A65" w:rsidP="00EA6A65"/>
    <w:p w:rsidR="00954A3F" w:rsidRDefault="00954A3F" w:rsidP="00954A3F"/>
    <w:p w:rsidR="00954A3F" w:rsidRDefault="00954A3F" w:rsidP="00954A3F">
      <w:r>
        <w:t>Bei Überweisung der Vergütung Angabe der Kontoverbindung</w:t>
      </w:r>
    </w:p>
    <w:p w:rsidR="00954A3F" w:rsidRDefault="00954A3F" w:rsidP="00954A3F"/>
    <w:p w:rsidR="00954A3F" w:rsidRDefault="00954A3F" w:rsidP="00954A3F">
      <w:r>
        <w:t>Kontoinhaber(in):</w:t>
      </w:r>
      <w:r>
        <w:tab/>
        <w:t>____________________________________________________________</w:t>
      </w:r>
    </w:p>
    <w:p w:rsidR="00954A3F" w:rsidRDefault="00954A3F" w:rsidP="00954A3F">
      <w:r>
        <w:t>IBAN:</w:t>
      </w:r>
      <w:r>
        <w:tab/>
        <w:t>__ __ __ __   __ __ __ __   __ __ __ __   __ __ __ __   __ __ __ __   __ __</w:t>
      </w:r>
    </w:p>
    <w:p w:rsidR="00954A3F" w:rsidRDefault="00954A3F" w:rsidP="00954A3F">
      <w:r>
        <w:t>BIC:</w:t>
      </w:r>
      <w:r>
        <w:tab/>
        <w:t xml:space="preserve">__ __ __ __ __ __ __ __ __ __ __ </w:t>
      </w:r>
    </w:p>
    <w:p w:rsidR="00954A3F" w:rsidRDefault="00954A3F" w:rsidP="00954A3F">
      <w:r>
        <w:t>Bank, Ort:</w:t>
      </w:r>
      <w:r>
        <w:tab/>
        <w:t>____________________________________________________________</w:t>
      </w:r>
    </w:p>
    <w:p w:rsidR="00954A3F" w:rsidRDefault="00954A3F" w:rsidP="00954A3F"/>
    <w:p w:rsidR="00954A3F" w:rsidRDefault="00954A3F" w:rsidP="00954A3F"/>
    <w:p w:rsidR="00954A3F" w:rsidRDefault="00954A3F" w:rsidP="00954A3F">
      <w:r>
        <w:t>Bei Fragen oder anderen Anliegen kann ich mich an folgende Personen wenden:</w:t>
      </w:r>
    </w:p>
    <w:p w:rsidR="00954A3F" w:rsidRDefault="00EA6A65" w:rsidP="00923F3F">
      <w:pPr>
        <w:tabs>
          <w:tab w:val="left" w:pos="1701"/>
        </w:tabs>
      </w:pPr>
      <w:r>
        <w:t>Ansprechpartne</w:t>
      </w:r>
      <w:r w:rsidR="00954A3F">
        <w:t>r:</w:t>
      </w:r>
      <w:r w:rsidR="00954A3F">
        <w:tab/>
      </w:r>
      <w:r>
        <w:br/>
      </w:r>
      <w:sdt>
        <w:sdtPr>
          <w:alias w:val="Name des Ansprechpartners"/>
          <w:tag w:val="Name des Ansprechpartners"/>
          <w:id w:val="-198394723"/>
          <w:lock w:val="sdtLocked"/>
          <w:placeholder>
            <w:docPart w:val="0B1CA42CF9A54C62B311DAF9C1E4786E"/>
          </w:placeholder>
          <w:showingPlcHdr/>
          <w:text/>
        </w:sdtPr>
        <w:sdtEndPr/>
        <w:sdtContent>
          <w:r w:rsidR="00F72952">
            <w:rPr>
              <w:rStyle w:val="Platzhaltertext"/>
            </w:rPr>
            <w:t xml:space="preserve">Vorname </w:t>
          </w:r>
          <w:r w:rsidR="00923F3F">
            <w:rPr>
              <w:rStyle w:val="Platzhaltertext"/>
            </w:rPr>
            <w:t xml:space="preserve">und </w:t>
          </w:r>
          <w:r w:rsidR="00F72952">
            <w:rPr>
              <w:rStyle w:val="Platzhaltertext"/>
            </w:rPr>
            <w:t xml:space="preserve">Nachname des </w:t>
          </w:r>
          <w:r>
            <w:rPr>
              <w:rStyle w:val="Platzhaltertext"/>
            </w:rPr>
            <w:t>Ansprechpartner</w:t>
          </w:r>
          <w:r w:rsidR="00F72952">
            <w:rPr>
              <w:rStyle w:val="Platzhaltertext"/>
            </w:rPr>
            <w:t>s</w:t>
          </w:r>
          <w:r w:rsidR="00F72952" w:rsidRPr="00FA0E0C">
            <w:rPr>
              <w:rStyle w:val="Platzhaltertext"/>
            </w:rPr>
            <w:t>.</w:t>
          </w:r>
        </w:sdtContent>
      </w:sdt>
    </w:p>
    <w:p w:rsidR="00954A3F" w:rsidRDefault="0035115F" w:rsidP="00923F3F">
      <w:pPr>
        <w:tabs>
          <w:tab w:val="left" w:pos="1701"/>
        </w:tabs>
      </w:pPr>
      <w:sdt>
        <w:sdtPr>
          <w:alias w:val="Dienstanschrift Ansprechpartners"/>
          <w:tag w:val="Dienstanschrift Ansprechpartners"/>
          <w:id w:val="965017891"/>
          <w:lock w:val="sdtLocked"/>
          <w:placeholder>
            <w:docPart w:val="44F07DBE24594FB194B90DD916E69C4E"/>
          </w:placeholder>
          <w:showingPlcHdr/>
          <w:text/>
        </w:sdtPr>
        <w:sdtEndPr/>
        <w:sdtContent>
          <w:r w:rsidR="00F72952">
            <w:rPr>
              <w:rStyle w:val="Platzhaltertext"/>
            </w:rPr>
            <w:t xml:space="preserve">Bitte geben Sie die Dienstanschrift des </w:t>
          </w:r>
          <w:r w:rsidR="00EA6A65">
            <w:rPr>
              <w:rStyle w:val="Platzhaltertext"/>
            </w:rPr>
            <w:t>Ansprechpartner</w:t>
          </w:r>
          <w:r w:rsidR="00F72952">
            <w:rPr>
              <w:rStyle w:val="Platzhaltertext"/>
            </w:rPr>
            <w:t>s an</w:t>
          </w:r>
          <w:r w:rsidR="00F72952" w:rsidRPr="00FA0E0C">
            <w:rPr>
              <w:rStyle w:val="Platzhaltertext"/>
            </w:rPr>
            <w:t>.</w:t>
          </w:r>
        </w:sdtContent>
      </w:sdt>
    </w:p>
    <w:p w:rsidR="00954A3F" w:rsidRDefault="0035115F" w:rsidP="00923F3F">
      <w:pPr>
        <w:tabs>
          <w:tab w:val="left" w:pos="1701"/>
        </w:tabs>
      </w:pPr>
      <w:sdt>
        <w:sdtPr>
          <w:alias w:val="Telefonnummer des Ansprechpartners"/>
          <w:tag w:val="Telefonnummer des Ansprechpartners"/>
          <w:id w:val="1097750891"/>
          <w:lock w:val="sdtLocked"/>
          <w:placeholder>
            <w:docPart w:val="27B252A3A747484BA58EAFAEB499DD94"/>
          </w:placeholder>
          <w:showingPlcHdr/>
          <w:text/>
        </w:sdtPr>
        <w:sdtEndPr/>
        <w:sdtContent>
          <w:r w:rsidR="00F72952">
            <w:rPr>
              <w:rStyle w:val="Platzhaltertext"/>
            </w:rPr>
            <w:t xml:space="preserve">Bitte geben Sie die dienstliche Telefonnummer des </w:t>
          </w:r>
          <w:r w:rsidR="00EA6A65">
            <w:rPr>
              <w:rStyle w:val="Platzhaltertext"/>
            </w:rPr>
            <w:t>Ansprechpartners</w:t>
          </w:r>
          <w:r w:rsidR="00F72952">
            <w:rPr>
              <w:rStyle w:val="Platzhaltertext"/>
            </w:rPr>
            <w:t xml:space="preserve"> an</w:t>
          </w:r>
          <w:r w:rsidR="00F72952" w:rsidRPr="00FA0E0C">
            <w:rPr>
              <w:rStyle w:val="Platzhaltertext"/>
            </w:rPr>
            <w:t>.</w:t>
          </w:r>
        </w:sdtContent>
      </w:sdt>
    </w:p>
    <w:p w:rsidR="00954A3F" w:rsidRDefault="0035115F" w:rsidP="00923F3F">
      <w:pPr>
        <w:tabs>
          <w:tab w:val="left" w:pos="1701"/>
        </w:tabs>
      </w:pPr>
      <w:sdt>
        <w:sdtPr>
          <w:alias w:val="E-Mail Ansprechpartner"/>
          <w:tag w:val="E-Mail Ansprechpartner"/>
          <w:id w:val="-1219886487"/>
          <w:lock w:val="sdtLocked"/>
          <w:placeholder>
            <w:docPart w:val="3069C8225C284C0CAA224750FCE1B8F1"/>
          </w:placeholder>
          <w:showingPlcHdr/>
          <w:text/>
        </w:sdtPr>
        <w:sdtEndPr/>
        <w:sdtContent>
          <w:r w:rsidR="00F72952">
            <w:rPr>
              <w:rStyle w:val="Platzhaltertext"/>
            </w:rPr>
            <w:t xml:space="preserve">Bitten geben Sie die E-Mail-Adresse des </w:t>
          </w:r>
          <w:r w:rsidR="00EA6A65">
            <w:rPr>
              <w:rStyle w:val="Platzhaltertext"/>
            </w:rPr>
            <w:t>Ansprechpartners</w:t>
          </w:r>
          <w:r w:rsidR="00F72952">
            <w:rPr>
              <w:rStyle w:val="Platzhaltertext"/>
            </w:rPr>
            <w:t>s an</w:t>
          </w:r>
          <w:r w:rsidR="00F72952" w:rsidRPr="00FA0E0C">
            <w:rPr>
              <w:rStyle w:val="Platzhaltertext"/>
            </w:rPr>
            <w:t>.</w:t>
          </w:r>
        </w:sdtContent>
      </w:sdt>
    </w:p>
    <w:p w:rsidR="00EA6A65" w:rsidRDefault="00EA6A65" w:rsidP="00923F3F">
      <w:pPr>
        <w:tabs>
          <w:tab w:val="left" w:pos="1701"/>
        </w:tabs>
      </w:pPr>
    </w:p>
    <w:p w:rsidR="00954A3F" w:rsidRDefault="00EA6A65" w:rsidP="00923F3F">
      <w:pPr>
        <w:tabs>
          <w:tab w:val="left" w:pos="1701"/>
        </w:tabs>
      </w:pPr>
      <w:r>
        <w:t>Antragsteller/</w:t>
      </w:r>
      <w:r w:rsidR="00954A3F">
        <w:t>Projektleiter:</w:t>
      </w:r>
      <w:r>
        <w:br/>
      </w:r>
      <w:sdt>
        <w:sdtPr>
          <w:alias w:val="Name des Projektleiters"/>
          <w:tag w:val="Name des Projektleiters"/>
          <w:id w:val="-1003970614"/>
          <w:lock w:val="sdtLocked"/>
          <w:placeholder>
            <w:docPart w:val="3195ED2586344C5F8092FC4CBA275BB8"/>
          </w:placeholder>
          <w:showingPlcHdr/>
          <w:text/>
        </w:sdtPr>
        <w:sdtEndPr/>
        <w:sdtContent>
          <w:r w:rsidR="00923F3F">
            <w:rPr>
              <w:rStyle w:val="Platzhaltertext"/>
            </w:rPr>
            <w:t xml:space="preserve">Vorname und Nachname des </w:t>
          </w:r>
          <w:r>
            <w:rPr>
              <w:rStyle w:val="Platzhaltertext"/>
            </w:rPr>
            <w:t xml:space="preserve">Antragstellers/des </w:t>
          </w:r>
          <w:r w:rsidR="00923F3F">
            <w:rPr>
              <w:rStyle w:val="Platzhaltertext"/>
            </w:rPr>
            <w:t>Projektleiters</w:t>
          </w:r>
          <w:r w:rsidR="00F72952" w:rsidRPr="00FA0E0C">
            <w:rPr>
              <w:rStyle w:val="Platzhaltertext"/>
            </w:rPr>
            <w:t>.</w:t>
          </w:r>
        </w:sdtContent>
      </w:sdt>
    </w:p>
    <w:p w:rsidR="00954A3F" w:rsidRDefault="0035115F" w:rsidP="00923F3F">
      <w:pPr>
        <w:tabs>
          <w:tab w:val="left" w:pos="1701"/>
        </w:tabs>
      </w:pPr>
      <w:sdt>
        <w:sdtPr>
          <w:alias w:val="Dienstanschrift Projektleiter"/>
          <w:tag w:val="Dienstanschrift Projektleiter"/>
          <w:id w:val="27615273"/>
          <w:placeholder>
            <w:docPart w:val="67E7A6FD33B2428E86B69CD98E1E7C16"/>
          </w:placeholder>
          <w:showingPlcHdr/>
          <w:text/>
        </w:sdtPr>
        <w:sdtEndPr/>
        <w:sdtContent>
          <w:r w:rsidR="00923F3F">
            <w:rPr>
              <w:rStyle w:val="Platzhaltertext"/>
            </w:rPr>
            <w:t xml:space="preserve">Bitte geben Sie die Dienstanschrift des </w:t>
          </w:r>
          <w:r w:rsidR="00EA6A65">
            <w:rPr>
              <w:rStyle w:val="Platzhaltertext"/>
            </w:rPr>
            <w:t xml:space="preserve">Antragstellers/des </w:t>
          </w:r>
          <w:r w:rsidR="00923F3F">
            <w:rPr>
              <w:rStyle w:val="Platzhaltertext"/>
            </w:rPr>
            <w:t>Projektleiters an</w:t>
          </w:r>
          <w:r w:rsidR="00923F3F" w:rsidRPr="00FA0E0C">
            <w:rPr>
              <w:rStyle w:val="Platzhaltertext"/>
            </w:rPr>
            <w:t>.</w:t>
          </w:r>
        </w:sdtContent>
      </w:sdt>
    </w:p>
    <w:p w:rsidR="00954A3F" w:rsidRDefault="0035115F" w:rsidP="00923F3F">
      <w:pPr>
        <w:tabs>
          <w:tab w:val="left" w:pos="1701"/>
        </w:tabs>
      </w:pPr>
      <w:sdt>
        <w:sdtPr>
          <w:alias w:val="Telefonnummer des Projektleiters"/>
          <w:tag w:val="Telefonnummer des Projektleiters"/>
          <w:id w:val="-302927823"/>
          <w:lock w:val="sdtLocked"/>
          <w:placeholder>
            <w:docPart w:val="65A4F7C7442049A5A9510B1B22619606"/>
          </w:placeholder>
          <w:showingPlcHdr/>
          <w:text/>
        </w:sdtPr>
        <w:sdtEndPr/>
        <w:sdtContent>
          <w:r w:rsidR="00923F3F">
            <w:rPr>
              <w:rStyle w:val="Platzhaltertext"/>
            </w:rPr>
            <w:t xml:space="preserve">Bitte geben Sie die dienstliche Telefonnummer des </w:t>
          </w:r>
          <w:r w:rsidR="00EA6A65">
            <w:rPr>
              <w:rStyle w:val="Platzhaltertext"/>
            </w:rPr>
            <w:t xml:space="preserve">Antragstellers/des </w:t>
          </w:r>
          <w:r w:rsidR="00923F3F">
            <w:rPr>
              <w:rStyle w:val="Platzhaltertext"/>
            </w:rPr>
            <w:t>Projektleiters an</w:t>
          </w:r>
          <w:r w:rsidR="00923F3F" w:rsidRPr="00FA0E0C">
            <w:rPr>
              <w:rStyle w:val="Platzhaltertext"/>
            </w:rPr>
            <w:t>.</w:t>
          </w:r>
        </w:sdtContent>
      </w:sdt>
    </w:p>
    <w:p w:rsidR="006A00A7" w:rsidRPr="006A00A7" w:rsidRDefault="0035115F" w:rsidP="00923F3F">
      <w:pPr>
        <w:tabs>
          <w:tab w:val="left" w:pos="1701"/>
        </w:tabs>
      </w:pPr>
      <w:sdt>
        <w:sdtPr>
          <w:alias w:val="E-Mail Projektleiter"/>
          <w:tag w:val="E-Mail Projektleiter"/>
          <w:id w:val="-293981930"/>
          <w:lock w:val="sdtLocked"/>
          <w:placeholder>
            <w:docPart w:val="C03E6468AF524136A5B14C7D98CD08E2"/>
          </w:placeholder>
          <w:showingPlcHdr/>
          <w:text/>
        </w:sdtPr>
        <w:sdtEndPr/>
        <w:sdtContent>
          <w:r w:rsidR="00923F3F">
            <w:rPr>
              <w:rStyle w:val="Platzhaltertext"/>
            </w:rPr>
            <w:t xml:space="preserve">Bitten geben Sie die E-Mail-Adresse des </w:t>
          </w:r>
          <w:r w:rsidR="00EA6A65">
            <w:rPr>
              <w:rStyle w:val="Platzhaltertext"/>
            </w:rPr>
            <w:t xml:space="preserve">Antragstellers/des </w:t>
          </w:r>
          <w:r w:rsidR="00923F3F">
            <w:rPr>
              <w:rStyle w:val="Platzhaltertext"/>
            </w:rPr>
            <w:t>Projektleiters an</w:t>
          </w:r>
          <w:r w:rsidR="00923F3F" w:rsidRPr="00FA0E0C">
            <w:rPr>
              <w:rStyle w:val="Platzhaltertext"/>
            </w:rPr>
            <w:t>.</w:t>
          </w:r>
        </w:sdtContent>
      </w:sdt>
    </w:p>
    <w:sectPr w:rsidR="006A00A7" w:rsidRPr="006A00A7" w:rsidSect="00EA6A65">
      <w:type w:val="continuous"/>
      <w:pgSz w:w="11906" w:h="16838"/>
      <w:pgMar w:top="1985" w:right="707" w:bottom="1135" w:left="993" w:header="708"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A65" w:rsidRDefault="00EA6A65" w:rsidP="00AC6593">
      <w:pPr>
        <w:spacing w:after="0" w:line="240" w:lineRule="auto"/>
      </w:pPr>
      <w:r>
        <w:separator/>
      </w:r>
    </w:p>
  </w:endnote>
  <w:endnote w:type="continuationSeparator" w:id="0">
    <w:p w:rsidR="00EA6A65" w:rsidRDefault="00EA6A65"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15F" w:rsidRDefault="0035115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FF" w:rsidRPr="00AC6593" w:rsidRDefault="006A00A7" w:rsidP="006A00A7">
    <w:pPr>
      <w:pStyle w:val="Fuzeile"/>
      <w:rPr>
        <w:rFonts w:cs="Arial"/>
        <w:sz w:val="16"/>
        <w:szCs w:val="16"/>
      </w:rPr>
    </w:pPr>
    <w:r>
      <w:rPr>
        <w:rFonts w:cs="Arial"/>
        <w:sz w:val="18"/>
        <w:szCs w:val="18"/>
      </w:rPr>
      <w:t>Vorlage</w:t>
    </w:r>
    <w:r w:rsidRPr="00BC2926">
      <w:rPr>
        <w:rFonts w:cs="Arial"/>
        <w:sz w:val="18"/>
        <w:szCs w:val="18"/>
      </w:rPr>
      <w:t xml:space="preserve"> </w:t>
    </w:r>
    <w:r w:rsidR="00EA6A65">
      <w:rPr>
        <w:rFonts w:cs="Arial"/>
        <w:sz w:val="18"/>
        <w:szCs w:val="18"/>
      </w:rPr>
      <w:t xml:space="preserve">„Einwilligungserklärung“ </w:t>
    </w:r>
    <w:r w:rsidRPr="00BC2926">
      <w:rPr>
        <w:rFonts w:cs="Arial"/>
        <w:sz w:val="18"/>
        <w:szCs w:val="18"/>
      </w:rPr>
      <w:t>der Ethikkommission</w:t>
    </w:r>
    <w:r>
      <w:rPr>
        <w:rFonts w:cs="Arial"/>
        <w:sz w:val="18"/>
        <w:szCs w:val="18"/>
      </w:rPr>
      <w:t xml:space="preserve"> </w:t>
    </w:r>
    <w:proofErr w:type="spellStart"/>
    <w:r w:rsidR="00EA6A65">
      <w:rPr>
        <w:rFonts w:cs="Arial"/>
        <w:sz w:val="18"/>
        <w:szCs w:val="18"/>
      </w:rPr>
      <w:t>WiSo</w:t>
    </w:r>
    <w:proofErr w:type="spellEnd"/>
    <w:r w:rsidR="0035115F">
      <w:rPr>
        <w:rFonts w:cs="Arial"/>
        <w:sz w:val="18"/>
        <w:szCs w:val="18"/>
      </w:rPr>
      <w:tab/>
    </w:r>
    <w:r w:rsidR="0035115F">
      <w:rPr>
        <w:rFonts w:cs="Arial"/>
        <w:sz w:val="18"/>
        <w:szCs w:val="18"/>
      </w:rPr>
      <w:fldChar w:fldCharType="begin"/>
    </w:r>
    <w:r w:rsidR="0035115F">
      <w:rPr>
        <w:rFonts w:cs="Arial"/>
        <w:sz w:val="18"/>
        <w:szCs w:val="18"/>
      </w:rPr>
      <w:instrText>PAGE   \* MERGEFORMAT</w:instrText>
    </w:r>
    <w:r w:rsidR="0035115F">
      <w:rPr>
        <w:rFonts w:cs="Arial"/>
        <w:sz w:val="18"/>
        <w:szCs w:val="18"/>
      </w:rPr>
      <w:fldChar w:fldCharType="separate"/>
    </w:r>
    <w:r w:rsidR="0035115F">
      <w:rPr>
        <w:rFonts w:cs="Arial"/>
        <w:noProof/>
        <w:sz w:val="18"/>
        <w:szCs w:val="18"/>
      </w:rPr>
      <w:t>1</w:t>
    </w:r>
    <w:r w:rsidR="0035115F">
      <w:rPr>
        <w:rFonts w:cs="Arial"/>
        <w:sz w:val="18"/>
        <w:szCs w:val="18"/>
      </w:rPr>
      <w:fldChar w:fldCharType="end"/>
    </w:r>
    <w:r w:rsidR="0035115F">
      <w:rPr>
        <w:rFonts w:cs="Arial"/>
        <w:sz w:val="18"/>
        <w:szCs w:val="18"/>
      </w:rPr>
      <w:br/>
    </w:r>
    <w:bookmarkStart w:id="0" w:name="_GoBack"/>
    <w:bookmarkEnd w:id="0"/>
    <w:r w:rsidR="00EA6A65">
      <w:rPr>
        <w:rFonts w:cs="Arial"/>
        <w:sz w:val="18"/>
        <w:szCs w:val="18"/>
      </w:rPr>
      <w:t>-</w:t>
    </w:r>
    <w:r>
      <w:rPr>
        <w:rFonts w:cs="Arial"/>
        <w:sz w:val="18"/>
        <w:szCs w:val="18"/>
      </w:rPr>
      <w:t xml:space="preserve"> in Anlehnung an die </w:t>
    </w:r>
    <w:r w:rsidR="00EA6A65">
      <w:rPr>
        <w:rFonts w:cs="Arial"/>
        <w:sz w:val="18"/>
        <w:szCs w:val="18"/>
      </w:rPr>
      <w:t xml:space="preserve">Vorlage der DGPS - </w:t>
    </w:r>
    <w:r>
      <w:rPr>
        <w:rFonts w:cs="Arial"/>
        <w:sz w:val="18"/>
        <w:szCs w:val="18"/>
      </w:rPr>
      <w:t>Deutsche Gesellschaft für Psychologie</w:t>
    </w:r>
    <w:r w:rsidR="00D253FF" w:rsidRPr="00AC6593">
      <w:rPr>
        <w:rFonts w:cs="Arial"/>
        <w:noProof/>
        <w:sz w:val="16"/>
        <w:szCs w:val="16"/>
        <w:lang w:eastAsia="de-DE"/>
      </w:rPr>
      <w:drawing>
        <wp:anchor distT="0" distB="0" distL="114300" distR="114300" simplePos="0" relativeHeight="251669504" behindDoc="1" locked="0" layoutInCell="1" allowOverlap="1" wp14:anchorId="1DD4CC55" wp14:editId="3FA64792">
          <wp:simplePos x="0" y="0"/>
          <wp:positionH relativeFrom="column">
            <wp:posOffset>8227695</wp:posOffset>
          </wp:positionH>
          <wp:positionV relativeFrom="paragraph">
            <wp:posOffset>8890</wp:posOffset>
          </wp:positionV>
          <wp:extent cx="210820" cy="179705"/>
          <wp:effectExtent l="0" t="0" r="0" b="0"/>
          <wp:wrapNone/>
          <wp:docPr id="5"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r w:rsidR="00D253FF" w:rsidRPr="00AC6593">
      <w:rPr>
        <w:rFonts w:cs="Arial"/>
        <w:noProof/>
        <w:sz w:val="16"/>
        <w:szCs w:val="16"/>
        <w:lang w:eastAsia="de-DE"/>
      </w:rPr>
      <mc:AlternateContent>
        <mc:Choice Requires="wps">
          <w:drawing>
            <wp:anchor distT="0" distB="0" distL="114300" distR="114300" simplePos="0" relativeHeight="251668480" behindDoc="0" locked="0" layoutInCell="1" allowOverlap="1" wp14:anchorId="774BD256" wp14:editId="32D123A1">
              <wp:simplePos x="0" y="0"/>
              <wp:positionH relativeFrom="page">
                <wp:align>center</wp:align>
              </wp:positionH>
              <wp:positionV relativeFrom="paragraph">
                <wp:posOffset>-93345</wp:posOffset>
              </wp:positionV>
              <wp:extent cx="10296000" cy="14400"/>
              <wp:effectExtent l="0" t="0" r="29210" b="24130"/>
              <wp:wrapNone/>
              <wp:docPr id="207" name="Line 8">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534EF0" id="Line 8" o:spid="_x0000_s1026" style="position:absolute;flip:y;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7.35pt" to="810.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" strokecolor="#a51e37">
              <v:shadow color="#e7e6e6 [3214]"/>
              <w10:wrap anchorx="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15F" w:rsidRDefault="0035115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A65" w:rsidRDefault="00EA6A65" w:rsidP="00AC6593">
      <w:pPr>
        <w:spacing w:after="0" w:line="240" w:lineRule="auto"/>
      </w:pPr>
      <w:r>
        <w:separator/>
      </w:r>
    </w:p>
  </w:footnote>
  <w:footnote w:type="continuationSeparator" w:id="0">
    <w:p w:rsidR="00EA6A65" w:rsidRDefault="00EA6A65"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15F" w:rsidRDefault="0035115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101" w:rsidRPr="00123101" w:rsidRDefault="00123101" w:rsidP="00123101">
    <w:pPr>
      <w:pStyle w:val="EKUTFakultt"/>
      <w:framePr w:w="4171" w:h="856" w:hRule="exact" w:wrap="around" w:vAnchor="text" w:hAnchor="page" w:x="7441" w:y="-242"/>
      <w:rPr>
        <w:noProof/>
      </w:rPr>
    </w:pPr>
    <w:r w:rsidRPr="00F90BE0">
      <w:rPr>
        <w:noProof/>
      </w:rPr>
      <w:t>Wirtschafts- und</w:t>
    </w:r>
    <w:r>
      <w:rPr>
        <w:noProof/>
      </w:rPr>
      <w:t xml:space="preserve"> </w:t>
    </w:r>
    <w:r>
      <w:rPr>
        <w:noProof/>
      </w:rPr>
      <w:br/>
    </w:r>
    <w:r w:rsidRPr="00F90BE0">
      <w:rPr>
        <w:noProof/>
      </w:rPr>
      <w:t>Sozialwissenschaftliche</w:t>
    </w:r>
    <w:r>
      <w:rPr>
        <w:noProof/>
      </w:rPr>
      <w:t xml:space="preserve"> </w:t>
    </w:r>
    <w:r w:rsidRPr="00F90BE0">
      <w:rPr>
        <w:noProof/>
      </w:rPr>
      <w:t>Fakultät</w:t>
    </w:r>
  </w:p>
  <w:p w:rsidR="00FC3278" w:rsidRDefault="00FC3278">
    <w:pPr>
      <w:pStyle w:val="Kopfzeile"/>
    </w:pPr>
    <w:r w:rsidRPr="00AC6593">
      <w:rPr>
        <w:noProof/>
        <w:lang w:eastAsia="de-DE"/>
      </w:rPr>
      <w:drawing>
        <wp:anchor distT="0" distB="0" distL="114300" distR="114300" simplePos="0" relativeHeight="251666432" behindDoc="0" locked="0" layoutInCell="1" allowOverlap="1" wp14:anchorId="0D3AFB22" wp14:editId="2AC105FE">
          <wp:simplePos x="0" y="0"/>
          <wp:positionH relativeFrom="margin">
            <wp:align>left</wp:align>
          </wp:positionH>
          <wp:positionV relativeFrom="paragraph">
            <wp:posOffset>-173355</wp:posOffset>
          </wp:positionV>
          <wp:extent cx="1763395" cy="457200"/>
          <wp:effectExtent l="0" t="0" r="8255" b="0"/>
          <wp:wrapNone/>
          <wp:docPr id="4"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a:extLst/>
                </pic:spPr>
              </pic:pic>
            </a:graphicData>
          </a:graphic>
          <wp14:sizeRelH relativeFrom="page">
            <wp14:pctWidth>0</wp14:pctWidth>
          </wp14:sizeRelH>
          <wp14:sizeRelV relativeFrom="page">
            <wp14:pctHeight>0</wp14:pctHeight>
          </wp14:sizeRelV>
        </wp:anchor>
      </w:drawing>
    </w:r>
    <w:r w:rsidRPr="00AC6593">
      <w:rPr>
        <w:noProof/>
        <w:lang w:eastAsia="de-DE"/>
      </w:rPr>
      <mc:AlternateContent>
        <mc:Choice Requires="wps">
          <w:drawing>
            <wp:anchor distT="0" distB="0" distL="114300" distR="114300" simplePos="0" relativeHeight="251665408" behindDoc="0" locked="0" layoutInCell="1" allowOverlap="1" wp14:anchorId="4A0FB56B" wp14:editId="57AFA309">
              <wp:simplePos x="0" y="0"/>
              <wp:positionH relativeFrom="page">
                <wp:align>center</wp:align>
              </wp:positionH>
              <wp:positionV relativeFrom="paragraph">
                <wp:posOffset>447040</wp:posOffset>
              </wp:positionV>
              <wp:extent cx="10296000" cy="14400"/>
              <wp:effectExtent l="0" t="0" r="29210" b="24130"/>
              <wp:wrapNone/>
              <wp:docPr id="44" name="Line 8">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D6AC13"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" strokecolor="#b4a069">
              <v:shadow color="#e7e6e6 [3214]"/>
              <w10:wrap anchorx="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15F" w:rsidRDefault="0035115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4"/>
  </w:num>
  <w:num w:numId="4">
    <w:abstractNumId w:val="2"/>
  </w:num>
  <w:num w:numId="5">
    <w:abstractNumId w:val="9"/>
  </w:num>
  <w:num w:numId="6">
    <w:abstractNumId w:val="10"/>
  </w:num>
  <w:num w:numId="7">
    <w:abstractNumId w:val="18"/>
  </w:num>
  <w:num w:numId="8">
    <w:abstractNumId w:val="13"/>
  </w:num>
  <w:num w:numId="9">
    <w:abstractNumId w:val="4"/>
  </w:num>
  <w:num w:numId="10">
    <w:abstractNumId w:val="0"/>
  </w:num>
  <w:num w:numId="11">
    <w:abstractNumId w:val="22"/>
  </w:num>
  <w:num w:numId="12">
    <w:abstractNumId w:val="20"/>
  </w:num>
  <w:num w:numId="13">
    <w:abstractNumId w:val="7"/>
  </w:num>
  <w:num w:numId="14">
    <w:abstractNumId w:val="5"/>
  </w:num>
  <w:num w:numId="15">
    <w:abstractNumId w:val="21"/>
  </w:num>
  <w:num w:numId="16">
    <w:abstractNumId w:val="11"/>
  </w:num>
  <w:num w:numId="17">
    <w:abstractNumId w:val="1"/>
  </w:num>
  <w:num w:numId="18">
    <w:abstractNumId w:val="16"/>
  </w:num>
  <w:num w:numId="19">
    <w:abstractNumId w:val="19"/>
  </w:num>
  <w:num w:numId="20">
    <w:abstractNumId w:val="12"/>
  </w:num>
  <w:num w:numId="21">
    <w:abstractNumId w:val="15"/>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65"/>
    <w:rsid w:val="00060206"/>
    <w:rsid w:val="00085C79"/>
    <w:rsid w:val="00095FF0"/>
    <w:rsid w:val="000D0828"/>
    <w:rsid w:val="000E7C47"/>
    <w:rsid w:val="00123101"/>
    <w:rsid w:val="0014122C"/>
    <w:rsid w:val="00194A10"/>
    <w:rsid w:val="001D6876"/>
    <w:rsid w:val="001E7484"/>
    <w:rsid w:val="002166F9"/>
    <w:rsid w:val="00284DB9"/>
    <w:rsid w:val="003027F2"/>
    <w:rsid w:val="0032596E"/>
    <w:rsid w:val="00331BB9"/>
    <w:rsid w:val="0034137C"/>
    <w:rsid w:val="0035115F"/>
    <w:rsid w:val="00363085"/>
    <w:rsid w:val="00381329"/>
    <w:rsid w:val="0041231D"/>
    <w:rsid w:val="00416BBD"/>
    <w:rsid w:val="00455CF3"/>
    <w:rsid w:val="004847D8"/>
    <w:rsid w:val="004862BC"/>
    <w:rsid w:val="004C65C1"/>
    <w:rsid w:val="004D7991"/>
    <w:rsid w:val="004E6EBC"/>
    <w:rsid w:val="004F09D8"/>
    <w:rsid w:val="00506961"/>
    <w:rsid w:val="00513159"/>
    <w:rsid w:val="00524A37"/>
    <w:rsid w:val="005431CA"/>
    <w:rsid w:val="00544C9C"/>
    <w:rsid w:val="00567DA7"/>
    <w:rsid w:val="0057666B"/>
    <w:rsid w:val="005841AD"/>
    <w:rsid w:val="00596089"/>
    <w:rsid w:val="005D3CE9"/>
    <w:rsid w:val="005E06E4"/>
    <w:rsid w:val="00633340"/>
    <w:rsid w:val="00636B45"/>
    <w:rsid w:val="006A00A7"/>
    <w:rsid w:val="006C11A8"/>
    <w:rsid w:val="00733E1F"/>
    <w:rsid w:val="00742D7A"/>
    <w:rsid w:val="007462DC"/>
    <w:rsid w:val="00753C2D"/>
    <w:rsid w:val="00753E7C"/>
    <w:rsid w:val="00772912"/>
    <w:rsid w:val="00791D88"/>
    <w:rsid w:val="007A38B2"/>
    <w:rsid w:val="00812756"/>
    <w:rsid w:val="00823BC3"/>
    <w:rsid w:val="00872E65"/>
    <w:rsid w:val="00903E0A"/>
    <w:rsid w:val="0092280F"/>
    <w:rsid w:val="00923F3F"/>
    <w:rsid w:val="00954A3F"/>
    <w:rsid w:val="0098269F"/>
    <w:rsid w:val="009B78B7"/>
    <w:rsid w:val="00A17569"/>
    <w:rsid w:val="00A56258"/>
    <w:rsid w:val="00A63842"/>
    <w:rsid w:val="00AC4925"/>
    <w:rsid w:val="00AC6593"/>
    <w:rsid w:val="00B00643"/>
    <w:rsid w:val="00B157F7"/>
    <w:rsid w:val="00B66BBF"/>
    <w:rsid w:val="00BA4B03"/>
    <w:rsid w:val="00BD22AE"/>
    <w:rsid w:val="00BE4CEB"/>
    <w:rsid w:val="00C249DB"/>
    <w:rsid w:val="00C36136"/>
    <w:rsid w:val="00CD5BD0"/>
    <w:rsid w:val="00CE024F"/>
    <w:rsid w:val="00D17D1C"/>
    <w:rsid w:val="00D253FF"/>
    <w:rsid w:val="00D5083A"/>
    <w:rsid w:val="00D6299B"/>
    <w:rsid w:val="00D66A37"/>
    <w:rsid w:val="00D82EF4"/>
    <w:rsid w:val="00DE46CD"/>
    <w:rsid w:val="00E268D9"/>
    <w:rsid w:val="00E30CC7"/>
    <w:rsid w:val="00E757C1"/>
    <w:rsid w:val="00EA6A65"/>
    <w:rsid w:val="00EC13FA"/>
    <w:rsid w:val="00EC429A"/>
    <w:rsid w:val="00EC5D40"/>
    <w:rsid w:val="00F0470E"/>
    <w:rsid w:val="00F43753"/>
    <w:rsid w:val="00F5712F"/>
    <w:rsid w:val="00F640CA"/>
    <w:rsid w:val="00F64F0B"/>
    <w:rsid w:val="00F66262"/>
    <w:rsid w:val="00F72952"/>
    <w:rsid w:val="00FC11DF"/>
    <w:rsid w:val="00FC3278"/>
    <w:rsid w:val="00FD722A"/>
    <w:rsid w:val="00FF0524"/>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0767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customStyle="1" w:styleId="UnresolvedMention">
    <w:name w:val="Unresolved Mention"/>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D8D7BD6CCF4952AD3C950F29F1BFA1"/>
        <w:category>
          <w:name w:val="Allgemein"/>
          <w:gallery w:val="placeholder"/>
        </w:category>
        <w:types>
          <w:type w:val="bbPlcHdr"/>
        </w:types>
        <w:behaviors>
          <w:behavior w:val="content"/>
        </w:behaviors>
        <w:guid w:val="{0AA68559-06AE-4F6E-91EE-DA4CDB671D69}"/>
      </w:docPartPr>
      <w:docPartBody>
        <w:p w:rsidR="00FE3083" w:rsidRDefault="00CC21EF" w:rsidP="00CC21EF">
          <w:pPr>
            <w:pStyle w:val="F3D8D7BD6CCF4952AD3C950F29F1BFA12"/>
          </w:pPr>
          <w:r>
            <w:rPr>
              <w:rStyle w:val="Platzhaltertext"/>
            </w:rPr>
            <w:t>Bitte Name der Fakultät und des Instituts/des Fachbereichs eintragen</w:t>
          </w:r>
          <w:r w:rsidRPr="006814AC">
            <w:rPr>
              <w:rStyle w:val="Platzhaltertext"/>
            </w:rPr>
            <w:t>.</w:t>
          </w:r>
        </w:p>
      </w:docPartBody>
    </w:docPart>
    <w:docPart>
      <w:docPartPr>
        <w:name w:val="AA6DFEA39CEB4F6D80BD107D47CCE1AF"/>
        <w:category>
          <w:name w:val="Allgemein"/>
          <w:gallery w:val="placeholder"/>
        </w:category>
        <w:types>
          <w:type w:val="bbPlcHdr"/>
        </w:types>
        <w:behaviors>
          <w:behavior w:val="content"/>
        </w:behaviors>
        <w:guid w:val="{0B839A7A-6C02-48CE-818F-9062859DD424}"/>
      </w:docPartPr>
      <w:docPartBody>
        <w:p w:rsidR="00FE3083" w:rsidRDefault="00CC21EF" w:rsidP="00CC21EF">
          <w:pPr>
            <w:pStyle w:val="AA6DFEA39CEB4F6D80BD107D47CCE1AF2"/>
          </w:pPr>
          <w:r>
            <w:rPr>
              <w:rStyle w:val="Platzhaltertext"/>
            </w:rPr>
            <w:t>Bitte Name des Antragstellers/des Projektleiters eintragen</w:t>
          </w:r>
          <w:r w:rsidRPr="006814AC">
            <w:rPr>
              <w:rStyle w:val="Platzhaltertext"/>
            </w:rPr>
            <w:t>.</w:t>
          </w:r>
        </w:p>
      </w:docPartBody>
    </w:docPart>
    <w:docPart>
      <w:docPartPr>
        <w:name w:val="D6A8AC7B97C04DA9AE8815D52F1524A6"/>
        <w:category>
          <w:name w:val="Allgemein"/>
          <w:gallery w:val="placeholder"/>
        </w:category>
        <w:types>
          <w:type w:val="bbPlcHdr"/>
        </w:types>
        <w:behaviors>
          <w:behavior w:val="content"/>
        </w:behaviors>
        <w:guid w:val="{E9F0EA3D-FC15-4E9D-A953-0FF10E83C321}"/>
      </w:docPartPr>
      <w:docPartBody>
        <w:p w:rsidR="00FE3083" w:rsidRDefault="00CC21EF" w:rsidP="00CC21EF">
          <w:pPr>
            <w:pStyle w:val="D6A8AC7B97C04DA9AE8815D52F1524A62"/>
          </w:pPr>
          <w:r>
            <w:rPr>
              <w:rStyle w:val="Platzhaltertext"/>
            </w:rPr>
            <w:t>Bitte Name des Ansprechpartners eintragen</w:t>
          </w:r>
          <w:r w:rsidRPr="006814AC">
            <w:rPr>
              <w:rStyle w:val="Platzhaltertext"/>
            </w:rPr>
            <w:t>.</w:t>
          </w:r>
        </w:p>
      </w:docPartBody>
    </w:docPart>
    <w:docPart>
      <w:docPartPr>
        <w:name w:val="BFD5E36F3965441885C012DEB723C500"/>
        <w:category>
          <w:name w:val="Allgemein"/>
          <w:gallery w:val="placeholder"/>
        </w:category>
        <w:types>
          <w:type w:val="bbPlcHdr"/>
        </w:types>
        <w:behaviors>
          <w:behavior w:val="content"/>
        </w:behaviors>
        <w:guid w:val="{5F92DD33-B820-4F73-8BF6-9AA437AEE4CC}"/>
      </w:docPartPr>
      <w:docPartBody>
        <w:p w:rsidR="00FE3083" w:rsidRDefault="00CC21EF" w:rsidP="00CC21EF">
          <w:pPr>
            <w:pStyle w:val="BFD5E36F3965441885C012DEB723C5002"/>
          </w:pPr>
          <w:r>
            <w:rPr>
              <w:rStyle w:val="Platzhaltertext"/>
            </w:rPr>
            <w:t>Bitte Telefonnummer des Ansprechpartners angeben</w:t>
          </w:r>
          <w:r w:rsidRPr="006814AC">
            <w:rPr>
              <w:rStyle w:val="Platzhaltertext"/>
            </w:rPr>
            <w:t>.</w:t>
          </w:r>
        </w:p>
      </w:docPartBody>
    </w:docPart>
    <w:docPart>
      <w:docPartPr>
        <w:name w:val="D70E39F7FD3A4B8084B2BDB365D5BB2A"/>
        <w:category>
          <w:name w:val="Allgemein"/>
          <w:gallery w:val="placeholder"/>
        </w:category>
        <w:types>
          <w:type w:val="bbPlcHdr"/>
        </w:types>
        <w:behaviors>
          <w:behavior w:val="content"/>
        </w:behaviors>
        <w:guid w:val="{B747F04C-2BDF-4A3F-9535-59941D262750}"/>
      </w:docPartPr>
      <w:docPartBody>
        <w:p w:rsidR="00FE3083" w:rsidRDefault="00CC21EF" w:rsidP="00CC21EF">
          <w:pPr>
            <w:pStyle w:val="D70E39F7FD3A4B8084B2BDB365D5BB2A2"/>
          </w:pPr>
          <w:bookmarkStart w:id="0" w:name="_Hlk32238607"/>
          <w:r>
            <w:rPr>
              <w:rStyle w:val="Platzhaltertext"/>
            </w:rPr>
            <w:t>Bitte Titel der Studie angeben</w:t>
          </w:r>
          <w:r w:rsidRPr="006814AC">
            <w:rPr>
              <w:rStyle w:val="Platzhaltertext"/>
            </w:rPr>
            <w:t>.</w:t>
          </w:r>
          <w:bookmarkEnd w:id="0"/>
        </w:p>
      </w:docPartBody>
    </w:docPart>
    <w:docPart>
      <w:docPartPr>
        <w:name w:val="D942B99EF64F41BCA0EA90FECA89F73D"/>
        <w:category>
          <w:name w:val="Allgemein"/>
          <w:gallery w:val="placeholder"/>
        </w:category>
        <w:types>
          <w:type w:val="bbPlcHdr"/>
        </w:types>
        <w:behaviors>
          <w:behavior w:val="content"/>
        </w:behaviors>
        <w:guid w:val="{D295E5D3-AD75-4E24-9988-A53BAFD2C57D}"/>
      </w:docPartPr>
      <w:docPartBody>
        <w:p w:rsidR="00FE3083" w:rsidRDefault="00CC21EF" w:rsidP="00CC21EF">
          <w:pPr>
            <w:pStyle w:val="D942B99EF64F41BCA0EA90FECA89F73D2"/>
          </w:pPr>
          <w:r>
            <w:rPr>
              <w:rStyle w:val="Platzhaltertext"/>
            </w:rPr>
            <w:t>Bitte wählen Sie die Form der Aufklärung aus</w:t>
          </w:r>
          <w:r w:rsidRPr="00FA0E0C">
            <w:rPr>
              <w:rStyle w:val="Platzhaltertext"/>
            </w:rPr>
            <w:t>.</w:t>
          </w:r>
        </w:p>
      </w:docPartBody>
    </w:docPart>
    <w:docPart>
      <w:docPartPr>
        <w:name w:val="8FCF949E5F7A4BB9A98943E1439229D7"/>
        <w:category>
          <w:name w:val="Allgemein"/>
          <w:gallery w:val="placeholder"/>
        </w:category>
        <w:types>
          <w:type w:val="bbPlcHdr"/>
        </w:types>
        <w:behaviors>
          <w:behavior w:val="content"/>
        </w:behaviors>
        <w:guid w:val="{3EE0FF3A-5136-491B-A893-BEF04C2DA3CE}"/>
      </w:docPartPr>
      <w:docPartBody>
        <w:p w:rsidR="00FE3083" w:rsidRDefault="00CC21EF" w:rsidP="00CC21EF">
          <w:pPr>
            <w:pStyle w:val="8FCF949E5F7A4BB9A98943E1439229D72"/>
          </w:pPr>
          <w:r>
            <w:rPr>
              <w:rStyle w:val="Platzhaltertext"/>
            </w:rPr>
            <w:t>Bitte in groben Zügen eintragen, worin die unterzeichnende Person einwilligt.</w:t>
          </w:r>
        </w:p>
      </w:docPartBody>
    </w:docPart>
    <w:docPart>
      <w:docPartPr>
        <w:name w:val="6D8861E3DB78497D82630597F2026B6F"/>
        <w:category>
          <w:name w:val="Allgemein"/>
          <w:gallery w:val="placeholder"/>
        </w:category>
        <w:types>
          <w:type w:val="bbPlcHdr"/>
        </w:types>
        <w:behaviors>
          <w:behavior w:val="content"/>
        </w:behaviors>
        <w:guid w:val="{694D97AC-A52D-4E86-8311-9745F70F48B1}"/>
      </w:docPartPr>
      <w:docPartBody>
        <w:p w:rsidR="00FE3083" w:rsidRDefault="00CC21EF" w:rsidP="00CC21EF">
          <w:pPr>
            <w:pStyle w:val="6D8861E3DB78497D82630597F2026B6F2"/>
          </w:pPr>
          <w:r>
            <w:rPr>
              <w:rStyle w:val="Platzhaltertext"/>
            </w:rPr>
            <w:t xml:space="preserve">Auswahl der Variante - </w:t>
          </w:r>
          <w:r w:rsidRPr="00954A3F">
            <w:rPr>
              <w:rStyle w:val="Platzhaltertext"/>
              <w:b/>
            </w:rPr>
            <w:t>Hinweis</w:t>
          </w:r>
          <w:r w:rsidRPr="00954A3F">
            <w:rPr>
              <w:rStyle w:val="Platzhaltertext"/>
            </w:rPr>
            <w:t>: Verwenden Sie entweder die Variante „Kodierliste“ oder die Variante „Persönliches Codewort“</w:t>
          </w:r>
          <w:r>
            <w:rPr>
              <w:rStyle w:val="Platzhaltertext"/>
            </w:rPr>
            <w:t xml:space="preserve"> und löschen Sie den nicht verwendeten Teil aus dem Dokument</w:t>
          </w:r>
          <w:r w:rsidRPr="00FA0E0C">
            <w:rPr>
              <w:rStyle w:val="Platzhaltertext"/>
            </w:rPr>
            <w:t>.</w:t>
          </w:r>
        </w:p>
      </w:docPartBody>
    </w:docPart>
    <w:docPart>
      <w:docPartPr>
        <w:name w:val="FBD46BFECF5A496E8D0EB4AAAD113EB4"/>
        <w:category>
          <w:name w:val="Allgemein"/>
          <w:gallery w:val="placeholder"/>
        </w:category>
        <w:types>
          <w:type w:val="bbPlcHdr"/>
        </w:types>
        <w:behaviors>
          <w:behavior w:val="content"/>
        </w:behaviors>
        <w:guid w:val="{9C95B817-25D0-4228-AC9C-94DAED448EB9}"/>
      </w:docPartPr>
      <w:docPartBody>
        <w:p w:rsidR="00FE3083" w:rsidRDefault="00CC21EF" w:rsidP="00CC21EF">
          <w:pPr>
            <w:pStyle w:val="FBD46BFECF5A496E8D0EB4AAAD113EB42"/>
          </w:pPr>
          <w:r>
            <w:rPr>
              <w:rStyle w:val="Platzhaltertext"/>
            </w:rPr>
            <w:t>Bitte hier genau definieren, welche Daten erhoben werden und bei Gesundsheitsdaten, diese konkret benennen</w:t>
          </w:r>
          <w:r w:rsidRPr="00FA0E0C">
            <w:rPr>
              <w:rStyle w:val="Platzhaltertext"/>
            </w:rPr>
            <w:t>.</w:t>
          </w:r>
        </w:p>
      </w:docPartBody>
    </w:docPart>
    <w:docPart>
      <w:docPartPr>
        <w:name w:val="CD5AF404F2004ABA97C09F5AC77DF3A7"/>
        <w:category>
          <w:name w:val="Allgemein"/>
          <w:gallery w:val="placeholder"/>
        </w:category>
        <w:types>
          <w:type w:val="bbPlcHdr"/>
        </w:types>
        <w:behaviors>
          <w:behavior w:val="content"/>
        </w:behaviors>
        <w:guid w:val="{81D0C3FF-1A96-4185-ACDA-5780F7BD3EF0}"/>
      </w:docPartPr>
      <w:docPartBody>
        <w:p w:rsidR="00FE3083" w:rsidRDefault="00CC21EF" w:rsidP="00CC21EF">
          <w:pPr>
            <w:pStyle w:val="CD5AF404F2004ABA97C09F5AC77DF3A72"/>
          </w:pPr>
          <w:r>
            <w:rPr>
              <w:rStyle w:val="Platzhaltertext"/>
            </w:rPr>
            <w:t>Bitte Name des Forschungsinstituts angeben</w:t>
          </w:r>
          <w:r w:rsidRPr="00FA0E0C">
            <w:rPr>
              <w:rStyle w:val="Platzhaltertext"/>
            </w:rPr>
            <w:t>.</w:t>
          </w:r>
        </w:p>
      </w:docPartBody>
    </w:docPart>
    <w:docPart>
      <w:docPartPr>
        <w:name w:val="C9E1BE257B3A42308BA7730369D40EB8"/>
        <w:category>
          <w:name w:val="Allgemein"/>
          <w:gallery w:val="placeholder"/>
        </w:category>
        <w:types>
          <w:type w:val="bbPlcHdr"/>
        </w:types>
        <w:behaviors>
          <w:behavior w:val="content"/>
        </w:behaviors>
        <w:guid w:val="{1AB4A43E-837E-4456-857C-35B2E0191477}"/>
      </w:docPartPr>
      <w:docPartBody>
        <w:p w:rsidR="00FE3083" w:rsidRDefault="00CC21EF" w:rsidP="00CC21EF">
          <w:pPr>
            <w:pStyle w:val="C9E1BE257B3A42308BA7730369D40EB82"/>
          </w:pPr>
          <w:r w:rsidRPr="00FA0E0C">
            <w:rPr>
              <w:rStyle w:val="Platzhaltertext"/>
            </w:rPr>
            <w:t>Wählen Sie ein Element aus.</w:t>
          </w:r>
        </w:p>
      </w:docPartBody>
    </w:docPart>
    <w:docPart>
      <w:docPartPr>
        <w:name w:val="DBEE20A9629948749AF92B3558EEA9E8"/>
        <w:category>
          <w:name w:val="Allgemein"/>
          <w:gallery w:val="placeholder"/>
        </w:category>
        <w:types>
          <w:type w:val="bbPlcHdr"/>
        </w:types>
        <w:behaviors>
          <w:behavior w:val="content"/>
        </w:behaviors>
        <w:guid w:val="{E0132BC9-D76A-4514-A86D-46BB2C7F6C1F}"/>
      </w:docPartPr>
      <w:docPartBody>
        <w:p w:rsidR="00FE3083" w:rsidRDefault="00CC21EF" w:rsidP="00CC21EF">
          <w:pPr>
            <w:pStyle w:val="DBEE20A9629948749AF92B3558EEA9E82"/>
          </w:pPr>
          <w:r>
            <w:rPr>
              <w:rStyle w:val="Platzhaltertext"/>
            </w:rPr>
            <w:t>Bitte wählen Sie das Datum aus</w:t>
          </w:r>
          <w:r w:rsidRPr="00FA0E0C">
            <w:rPr>
              <w:rStyle w:val="Platzhaltertext"/>
            </w:rPr>
            <w:t>.</w:t>
          </w:r>
        </w:p>
      </w:docPartBody>
    </w:docPart>
    <w:docPart>
      <w:docPartPr>
        <w:name w:val="78122C0387FE43EB865D21FA18047361"/>
        <w:category>
          <w:name w:val="Allgemein"/>
          <w:gallery w:val="placeholder"/>
        </w:category>
        <w:types>
          <w:type w:val="bbPlcHdr"/>
        </w:types>
        <w:behaviors>
          <w:behavior w:val="content"/>
        </w:behaviors>
        <w:guid w:val="{C03913FF-4500-442C-A4BF-506D991C1DDD}"/>
      </w:docPartPr>
      <w:docPartBody>
        <w:p w:rsidR="00FE3083" w:rsidRDefault="00CC21EF" w:rsidP="00CC21EF">
          <w:pPr>
            <w:pStyle w:val="78122C0387FE43EB865D21FA180473612"/>
          </w:pPr>
          <w:r>
            <w:rPr>
              <w:rStyle w:val="Platzhaltertext"/>
            </w:rPr>
            <w:t>Bitte hier genau definieren, welche Daten erhoben werden und bei Gesundsheitsdaten, diese konkret benennen</w:t>
          </w:r>
          <w:r w:rsidRPr="00FA0E0C">
            <w:rPr>
              <w:rStyle w:val="Platzhaltertext"/>
            </w:rPr>
            <w:t>.</w:t>
          </w:r>
        </w:p>
      </w:docPartBody>
    </w:docPart>
    <w:docPart>
      <w:docPartPr>
        <w:name w:val="9CFE1CDDBB1F452783C79AACBEAD4755"/>
        <w:category>
          <w:name w:val="Allgemein"/>
          <w:gallery w:val="placeholder"/>
        </w:category>
        <w:types>
          <w:type w:val="bbPlcHdr"/>
        </w:types>
        <w:behaviors>
          <w:behavior w:val="content"/>
        </w:behaviors>
        <w:guid w:val="{449CB9D3-2FE3-44D9-A05B-8F623405BAF1}"/>
      </w:docPartPr>
      <w:docPartBody>
        <w:p w:rsidR="00FE3083" w:rsidRDefault="00CC21EF" w:rsidP="00CC21EF">
          <w:pPr>
            <w:pStyle w:val="9CFE1CDDBB1F452783C79AACBEAD47552"/>
          </w:pPr>
          <w:r>
            <w:rPr>
              <w:rStyle w:val="Platzhaltertext"/>
            </w:rPr>
            <w:t>Bitte Name des Forschungsinstituts angeben</w:t>
          </w:r>
          <w:r w:rsidRPr="00FA0E0C">
            <w:rPr>
              <w:rStyle w:val="Platzhaltertext"/>
            </w:rPr>
            <w:t>.</w:t>
          </w:r>
        </w:p>
      </w:docPartBody>
    </w:docPart>
    <w:docPart>
      <w:docPartPr>
        <w:name w:val="0B1CA42CF9A54C62B311DAF9C1E4786E"/>
        <w:category>
          <w:name w:val="Allgemein"/>
          <w:gallery w:val="placeholder"/>
        </w:category>
        <w:types>
          <w:type w:val="bbPlcHdr"/>
        </w:types>
        <w:behaviors>
          <w:behavior w:val="content"/>
        </w:behaviors>
        <w:guid w:val="{E3EB0683-8439-4338-8728-334846F3B097}"/>
      </w:docPartPr>
      <w:docPartBody>
        <w:p w:rsidR="00FE3083" w:rsidRDefault="00CC21EF" w:rsidP="00CC21EF">
          <w:pPr>
            <w:pStyle w:val="0B1CA42CF9A54C62B311DAF9C1E4786E2"/>
          </w:pPr>
          <w:r>
            <w:rPr>
              <w:rStyle w:val="Platzhaltertext"/>
            </w:rPr>
            <w:t>Vorname und Nachname des Ansprechpartners</w:t>
          </w:r>
          <w:r w:rsidRPr="00FA0E0C">
            <w:rPr>
              <w:rStyle w:val="Platzhaltertext"/>
            </w:rPr>
            <w:t>.</w:t>
          </w:r>
        </w:p>
      </w:docPartBody>
    </w:docPart>
    <w:docPart>
      <w:docPartPr>
        <w:name w:val="44F07DBE24594FB194B90DD916E69C4E"/>
        <w:category>
          <w:name w:val="Allgemein"/>
          <w:gallery w:val="placeholder"/>
        </w:category>
        <w:types>
          <w:type w:val="bbPlcHdr"/>
        </w:types>
        <w:behaviors>
          <w:behavior w:val="content"/>
        </w:behaviors>
        <w:guid w:val="{9A222534-5CD1-459F-854F-89D1A4C93D77}"/>
      </w:docPartPr>
      <w:docPartBody>
        <w:p w:rsidR="00FE3083" w:rsidRDefault="00CC21EF" w:rsidP="00CC21EF">
          <w:pPr>
            <w:pStyle w:val="44F07DBE24594FB194B90DD916E69C4E2"/>
          </w:pPr>
          <w:r>
            <w:rPr>
              <w:rStyle w:val="Platzhaltertext"/>
            </w:rPr>
            <w:t>Bitte geben Sie die Dienstanschrift des Ansprechpartners an</w:t>
          </w:r>
          <w:r w:rsidRPr="00FA0E0C">
            <w:rPr>
              <w:rStyle w:val="Platzhaltertext"/>
            </w:rPr>
            <w:t>.</w:t>
          </w:r>
        </w:p>
      </w:docPartBody>
    </w:docPart>
    <w:docPart>
      <w:docPartPr>
        <w:name w:val="27B252A3A747484BA58EAFAEB499DD94"/>
        <w:category>
          <w:name w:val="Allgemein"/>
          <w:gallery w:val="placeholder"/>
        </w:category>
        <w:types>
          <w:type w:val="bbPlcHdr"/>
        </w:types>
        <w:behaviors>
          <w:behavior w:val="content"/>
        </w:behaviors>
        <w:guid w:val="{1816203A-C821-41B9-B82E-D351EA264FED}"/>
      </w:docPartPr>
      <w:docPartBody>
        <w:p w:rsidR="00FE3083" w:rsidRDefault="00CC21EF" w:rsidP="00CC21EF">
          <w:pPr>
            <w:pStyle w:val="27B252A3A747484BA58EAFAEB499DD942"/>
          </w:pPr>
          <w:r>
            <w:rPr>
              <w:rStyle w:val="Platzhaltertext"/>
            </w:rPr>
            <w:t>Bitte geben Sie die dienstliche Telefonnummer des Ansprechpartners an</w:t>
          </w:r>
          <w:r w:rsidRPr="00FA0E0C">
            <w:rPr>
              <w:rStyle w:val="Platzhaltertext"/>
            </w:rPr>
            <w:t>.</w:t>
          </w:r>
        </w:p>
      </w:docPartBody>
    </w:docPart>
    <w:docPart>
      <w:docPartPr>
        <w:name w:val="3069C8225C284C0CAA224750FCE1B8F1"/>
        <w:category>
          <w:name w:val="Allgemein"/>
          <w:gallery w:val="placeholder"/>
        </w:category>
        <w:types>
          <w:type w:val="bbPlcHdr"/>
        </w:types>
        <w:behaviors>
          <w:behavior w:val="content"/>
        </w:behaviors>
        <w:guid w:val="{B2F94E07-4063-43BA-B6B9-ADF261084AEF}"/>
      </w:docPartPr>
      <w:docPartBody>
        <w:p w:rsidR="00FE3083" w:rsidRDefault="00CC21EF" w:rsidP="00CC21EF">
          <w:pPr>
            <w:pStyle w:val="3069C8225C284C0CAA224750FCE1B8F12"/>
          </w:pPr>
          <w:r>
            <w:rPr>
              <w:rStyle w:val="Platzhaltertext"/>
            </w:rPr>
            <w:t>Bitten geben Sie die E-Mail-Adresse des Ansprechpartnerss an</w:t>
          </w:r>
          <w:r w:rsidRPr="00FA0E0C">
            <w:rPr>
              <w:rStyle w:val="Platzhaltertext"/>
            </w:rPr>
            <w:t>.</w:t>
          </w:r>
        </w:p>
      </w:docPartBody>
    </w:docPart>
    <w:docPart>
      <w:docPartPr>
        <w:name w:val="3195ED2586344C5F8092FC4CBA275BB8"/>
        <w:category>
          <w:name w:val="Allgemein"/>
          <w:gallery w:val="placeholder"/>
        </w:category>
        <w:types>
          <w:type w:val="bbPlcHdr"/>
        </w:types>
        <w:behaviors>
          <w:behavior w:val="content"/>
        </w:behaviors>
        <w:guid w:val="{3B17EDB0-CE02-4A8D-8F56-2B4A7886FCF5}"/>
      </w:docPartPr>
      <w:docPartBody>
        <w:p w:rsidR="00FE3083" w:rsidRDefault="00CC21EF" w:rsidP="00CC21EF">
          <w:pPr>
            <w:pStyle w:val="3195ED2586344C5F8092FC4CBA275BB82"/>
          </w:pPr>
          <w:r>
            <w:rPr>
              <w:rStyle w:val="Platzhaltertext"/>
            </w:rPr>
            <w:t>Vorname und Nachname des Antragstellers/des Projektleiters</w:t>
          </w:r>
          <w:r w:rsidRPr="00FA0E0C">
            <w:rPr>
              <w:rStyle w:val="Platzhaltertext"/>
            </w:rPr>
            <w:t>.</w:t>
          </w:r>
        </w:p>
      </w:docPartBody>
    </w:docPart>
    <w:docPart>
      <w:docPartPr>
        <w:name w:val="67E7A6FD33B2428E86B69CD98E1E7C16"/>
        <w:category>
          <w:name w:val="Allgemein"/>
          <w:gallery w:val="placeholder"/>
        </w:category>
        <w:types>
          <w:type w:val="bbPlcHdr"/>
        </w:types>
        <w:behaviors>
          <w:behavior w:val="content"/>
        </w:behaviors>
        <w:guid w:val="{5DF00B25-DF05-496D-BF23-6CD7F521B113}"/>
      </w:docPartPr>
      <w:docPartBody>
        <w:p w:rsidR="00FE3083" w:rsidRDefault="00CC21EF" w:rsidP="00CC21EF">
          <w:pPr>
            <w:pStyle w:val="67E7A6FD33B2428E86B69CD98E1E7C162"/>
          </w:pPr>
          <w:r>
            <w:rPr>
              <w:rStyle w:val="Platzhaltertext"/>
            </w:rPr>
            <w:t>Bitte geben Sie die Dienstanschrift des Antragstellers/des Projektleiters an</w:t>
          </w:r>
          <w:r w:rsidRPr="00FA0E0C">
            <w:rPr>
              <w:rStyle w:val="Platzhaltertext"/>
            </w:rPr>
            <w:t>.</w:t>
          </w:r>
        </w:p>
      </w:docPartBody>
    </w:docPart>
    <w:docPart>
      <w:docPartPr>
        <w:name w:val="65A4F7C7442049A5A9510B1B22619606"/>
        <w:category>
          <w:name w:val="Allgemein"/>
          <w:gallery w:val="placeholder"/>
        </w:category>
        <w:types>
          <w:type w:val="bbPlcHdr"/>
        </w:types>
        <w:behaviors>
          <w:behavior w:val="content"/>
        </w:behaviors>
        <w:guid w:val="{F33AF82B-E436-4275-B155-046EBA8AA2F0}"/>
      </w:docPartPr>
      <w:docPartBody>
        <w:p w:rsidR="00FE3083" w:rsidRDefault="00CC21EF" w:rsidP="00CC21EF">
          <w:pPr>
            <w:pStyle w:val="65A4F7C7442049A5A9510B1B226196062"/>
          </w:pPr>
          <w:r>
            <w:rPr>
              <w:rStyle w:val="Platzhaltertext"/>
            </w:rPr>
            <w:t>Bitte geben Sie die dienstliche Telefonnummer des Antragstellers/des Projektleiters an</w:t>
          </w:r>
          <w:r w:rsidRPr="00FA0E0C">
            <w:rPr>
              <w:rStyle w:val="Platzhaltertext"/>
            </w:rPr>
            <w:t>.</w:t>
          </w:r>
        </w:p>
      </w:docPartBody>
    </w:docPart>
    <w:docPart>
      <w:docPartPr>
        <w:name w:val="C03E6468AF524136A5B14C7D98CD08E2"/>
        <w:category>
          <w:name w:val="Allgemein"/>
          <w:gallery w:val="placeholder"/>
        </w:category>
        <w:types>
          <w:type w:val="bbPlcHdr"/>
        </w:types>
        <w:behaviors>
          <w:behavior w:val="content"/>
        </w:behaviors>
        <w:guid w:val="{4F65AED0-8265-4EF2-B409-F90687943620}"/>
      </w:docPartPr>
      <w:docPartBody>
        <w:p w:rsidR="00FE3083" w:rsidRDefault="00CC21EF" w:rsidP="00CC21EF">
          <w:pPr>
            <w:pStyle w:val="C03E6468AF524136A5B14C7D98CD08E22"/>
          </w:pPr>
          <w:r>
            <w:rPr>
              <w:rStyle w:val="Platzhaltertext"/>
            </w:rPr>
            <w:t>Bitten geben Sie die E-Mail-Adresse des Antragstellers/des Projektleiters an</w:t>
          </w:r>
          <w:r w:rsidRPr="00FA0E0C">
            <w:rPr>
              <w:rStyle w:val="Platzhaltertext"/>
            </w:rPr>
            <w:t>.</w:t>
          </w:r>
        </w:p>
      </w:docPartBody>
    </w:docPart>
    <w:docPart>
      <w:docPartPr>
        <w:name w:val="FD52D4B7FC514B5CB111E720E568EA4F"/>
        <w:category>
          <w:name w:val="Allgemein"/>
          <w:gallery w:val="placeholder"/>
        </w:category>
        <w:types>
          <w:type w:val="bbPlcHdr"/>
        </w:types>
        <w:behaviors>
          <w:behavior w:val="content"/>
        </w:behaviors>
        <w:guid w:val="{8DAD6B51-5B6B-40BF-B97C-82040FE89B76}"/>
      </w:docPartPr>
      <w:docPartBody>
        <w:p w:rsidR="00FE3083" w:rsidRDefault="00CC21EF" w:rsidP="00CC21EF">
          <w:pPr>
            <w:pStyle w:val="FD52D4B7FC514B5CB111E720E568EA4F2"/>
          </w:pPr>
          <w:r>
            <w:rPr>
              <w:rStyle w:val="Platzhaltertext"/>
            </w:rPr>
            <w:t>Bitte geben Sie den Namen des Ansprechpartners an</w:t>
          </w:r>
          <w:r w:rsidRPr="00FA0E0C">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1EF"/>
    <w:rsid w:val="00CC21EF"/>
    <w:rsid w:val="00FE30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C21EF"/>
    <w:rPr>
      <w:color w:val="808080"/>
    </w:rPr>
  </w:style>
  <w:style w:type="paragraph" w:customStyle="1" w:styleId="E208EA5531524C5D9E77C8D82672C193">
    <w:name w:val="E208EA5531524C5D9E77C8D82672C193"/>
  </w:style>
  <w:style w:type="paragraph" w:customStyle="1" w:styleId="7570EE400667413EA4CBB6B858FD70F4">
    <w:name w:val="7570EE400667413EA4CBB6B858FD70F4"/>
  </w:style>
  <w:style w:type="paragraph" w:customStyle="1" w:styleId="F3D8D7BD6CCF4952AD3C950F29F1BFA1">
    <w:name w:val="F3D8D7BD6CCF4952AD3C950F29F1BFA1"/>
  </w:style>
  <w:style w:type="paragraph" w:customStyle="1" w:styleId="AA6DFEA39CEB4F6D80BD107D47CCE1AF">
    <w:name w:val="AA6DFEA39CEB4F6D80BD107D47CCE1AF"/>
  </w:style>
  <w:style w:type="paragraph" w:customStyle="1" w:styleId="D6A8AC7B97C04DA9AE8815D52F1524A6">
    <w:name w:val="D6A8AC7B97C04DA9AE8815D52F1524A6"/>
  </w:style>
  <w:style w:type="paragraph" w:customStyle="1" w:styleId="BFD5E36F3965441885C012DEB723C500">
    <w:name w:val="BFD5E36F3965441885C012DEB723C500"/>
  </w:style>
  <w:style w:type="paragraph" w:customStyle="1" w:styleId="D70E39F7FD3A4B8084B2BDB365D5BB2A">
    <w:name w:val="D70E39F7FD3A4B8084B2BDB365D5BB2A"/>
  </w:style>
  <w:style w:type="paragraph" w:customStyle="1" w:styleId="D942B99EF64F41BCA0EA90FECA89F73D">
    <w:name w:val="D942B99EF64F41BCA0EA90FECA89F73D"/>
  </w:style>
  <w:style w:type="paragraph" w:customStyle="1" w:styleId="8FCF949E5F7A4BB9A98943E1439229D7">
    <w:name w:val="8FCF949E5F7A4BB9A98943E1439229D7"/>
  </w:style>
  <w:style w:type="paragraph" w:customStyle="1" w:styleId="6D8861E3DB78497D82630597F2026B6F">
    <w:name w:val="6D8861E3DB78497D82630597F2026B6F"/>
  </w:style>
  <w:style w:type="paragraph" w:customStyle="1" w:styleId="FBD46BFECF5A496E8D0EB4AAAD113EB4">
    <w:name w:val="FBD46BFECF5A496E8D0EB4AAAD113EB4"/>
  </w:style>
  <w:style w:type="paragraph" w:customStyle="1" w:styleId="CD5AF404F2004ABA97C09F5AC77DF3A7">
    <w:name w:val="CD5AF404F2004ABA97C09F5AC77DF3A7"/>
  </w:style>
  <w:style w:type="paragraph" w:customStyle="1" w:styleId="C9E1BE257B3A42308BA7730369D40EB8">
    <w:name w:val="C9E1BE257B3A42308BA7730369D40EB8"/>
  </w:style>
  <w:style w:type="paragraph" w:customStyle="1" w:styleId="DBEE20A9629948749AF92B3558EEA9E8">
    <w:name w:val="DBEE20A9629948749AF92B3558EEA9E8"/>
  </w:style>
  <w:style w:type="paragraph" w:customStyle="1" w:styleId="EB2A43BFC11947F8AAAAE41E13F819F0">
    <w:name w:val="EB2A43BFC11947F8AAAAE41E13F819F0"/>
  </w:style>
  <w:style w:type="paragraph" w:customStyle="1" w:styleId="78122C0387FE43EB865D21FA18047361">
    <w:name w:val="78122C0387FE43EB865D21FA18047361"/>
  </w:style>
  <w:style w:type="paragraph" w:customStyle="1" w:styleId="9CFE1CDDBB1F452783C79AACBEAD4755">
    <w:name w:val="9CFE1CDDBB1F452783C79AACBEAD4755"/>
  </w:style>
  <w:style w:type="paragraph" w:customStyle="1" w:styleId="0B1CA42CF9A54C62B311DAF9C1E4786E">
    <w:name w:val="0B1CA42CF9A54C62B311DAF9C1E4786E"/>
  </w:style>
  <w:style w:type="paragraph" w:customStyle="1" w:styleId="44F07DBE24594FB194B90DD916E69C4E">
    <w:name w:val="44F07DBE24594FB194B90DD916E69C4E"/>
  </w:style>
  <w:style w:type="paragraph" w:customStyle="1" w:styleId="27B252A3A747484BA58EAFAEB499DD94">
    <w:name w:val="27B252A3A747484BA58EAFAEB499DD94"/>
  </w:style>
  <w:style w:type="paragraph" w:customStyle="1" w:styleId="3069C8225C284C0CAA224750FCE1B8F1">
    <w:name w:val="3069C8225C284C0CAA224750FCE1B8F1"/>
  </w:style>
  <w:style w:type="paragraph" w:customStyle="1" w:styleId="3195ED2586344C5F8092FC4CBA275BB8">
    <w:name w:val="3195ED2586344C5F8092FC4CBA275BB8"/>
  </w:style>
  <w:style w:type="paragraph" w:customStyle="1" w:styleId="67E7A6FD33B2428E86B69CD98E1E7C16">
    <w:name w:val="67E7A6FD33B2428E86B69CD98E1E7C16"/>
  </w:style>
  <w:style w:type="paragraph" w:customStyle="1" w:styleId="65A4F7C7442049A5A9510B1B22619606">
    <w:name w:val="65A4F7C7442049A5A9510B1B22619606"/>
  </w:style>
  <w:style w:type="paragraph" w:customStyle="1" w:styleId="C03E6468AF524136A5B14C7D98CD08E2">
    <w:name w:val="C03E6468AF524136A5B14C7D98CD08E2"/>
  </w:style>
  <w:style w:type="paragraph" w:customStyle="1" w:styleId="FD52D4B7FC514B5CB111E720E568EA4F">
    <w:name w:val="FD52D4B7FC514B5CB111E720E568EA4F"/>
    <w:rsid w:val="00CC21EF"/>
  </w:style>
  <w:style w:type="paragraph" w:customStyle="1" w:styleId="F3D8D7BD6CCF4952AD3C950F29F1BFA11">
    <w:name w:val="F3D8D7BD6CCF4952AD3C950F29F1BFA11"/>
    <w:rsid w:val="00CC21EF"/>
    <w:pPr>
      <w:spacing w:after="120" w:line="276" w:lineRule="auto"/>
    </w:pPr>
    <w:rPr>
      <w:rFonts w:ascii="Arial" w:eastAsiaTheme="minorHAnsi" w:hAnsi="Arial"/>
      <w:lang w:eastAsia="en-US"/>
    </w:rPr>
  </w:style>
  <w:style w:type="paragraph" w:customStyle="1" w:styleId="AA6DFEA39CEB4F6D80BD107D47CCE1AF1">
    <w:name w:val="AA6DFEA39CEB4F6D80BD107D47CCE1AF1"/>
    <w:rsid w:val="00CC21EF"/>
    <w:pPr>
      <w:spacing w:after="120" w:line="276" w:lineRule="auto"/>
    </w:pPr>
    <w:rPr>
      <w:rFonts w:ascii="Arial" w:eastAsiaTheme="minorHAnsi" w:hAnsi="Arial"/>
      <w:lang w:eastAsia="en-US"/>
    </w:rPr>
  </w:style>
  <w:style w:type="paragraph" w:customStyle="1" w:styleId="D6A8AC7B97C04DA9AE8815D52F1524A61">
    <w:name w:val="D6A8AC7B97C04DA9AE8815D52F1524A61"/>
    <w:rsid w:val="00CC21EF"/>
    <w:pPr>
      <w:spacing w:after="120" w:line="276" w:lineRule="auto"/>
    </w:pPr>
    <w:rPr>
      <w:rFonts w:ascii="Arial" w:eastAsiaTheme="minorHAnsi" w:hAnsi="Arial"/>
      <w:lang w:eastAsia="en-US"/>
    </w:rPr>
  </w:style>
  <w:style w:type="paragraph" w:customStyle="1" w:styleId="BFD5E36F3965441885C012DEB723C5001">
    <w:name w:val="BFD5E36F3965441885C012DEB723C5001"/>
    <w:rsid w:val="00CC21EF"/>
    <w:pPr>
      <w:spacing w:after="120" w:line="276" w:lineRule="auto"/>
    </w:pPr>
    <w:rPr>
      <w:rFonts w:ascii="Arial" w:eastAsiaTheme="minorHAnsi" w:hAnsi="Arial"/>
      <w:lang w:eastAsia="en-US"/>
    </w:rPr>
  </w:style>
  <w:style w:type="paragraph" w:customStyle="1" w:styleId="D70E39F7FD3A4B8084B2BDB365D5BB2A1">
    <w:name w:val="D70E39F7FD3A4B8084B2BDB365D5BB2A1"/>
    <w:rsid w:val="00CC21EF"/>
    <w:pPr>
      <w:spacing w:before="120" w:after="120" w:line="240" w:lineRule="auto"/>
      <w:contextualSpacing/>
    </w:pPr>
    <w:rPr>
      <w:rFonts w:ascii="Arial" w:eastAsiaTheme="minorHAnsi" w:hAnsi="Arial" w:cs="Arial"/>
      <w:b/>
      <w:lang w:eastAsia="en-US"/>
    </w:rPr>
  </w:style>
  <w:style w:type="paragraph" w:customStyle="1" w:styleId="D942B99EF64F41BCA0EA90FECA89F73D1">
    <w:name w:val="D942B99EF64F41BCA0EA90FECA89F73D1"/>
    <w:rsid w:val="00CC21EF"/>
    <w:pPr>
      <w:spacing w:after="120" w:line="276" w:lineRule="auto"/>
    </w:pPr>
    <w:rPr>
      <w:rFonts w:ascii="Arial" w:eastAsiaTheme="minorHAnsi" w:hAnsi="Arial"/>
      <w:lang w:eastAsia="en-US"/>
    </w:rPr>
  </w:style>
  <w:style w:type="paragraph" w:customStyle="1" w:styleId="8FCF949E5F7A4BB9A98943E1439229D71">
    <w:name w:val="8FCF949E5F7A4BB9A98943E1439229D71"/>
    <w:rsid w:val="00CC21EF"/>
    <w:pPr>
      <w:spacing w:after="120" w:line="276" w:lineRule="auto"/>
    </w:pPr>
    <w:rPr>
      <w:rFonts w:ascii="Arial" w:eastAsiaTheme="minorHAnsi" w:hAnsi="Arial"/>
      <w:lang w:eastAsia="en-US"/>
    </w:rPr>
  </w:style>
  <w:style w:type="paragraph" w:customStyle="1" w:styleId="6D8861E3DB78497D82630597F2026B6F1">
    <w:name w:val="6D8861E3DB78497D82630597F2026B6F1"/>
    <w:rsid w:val="00CC21EF"/>
    <w:pPr>
      <w:spacing w:after="120" w:line="276" w:lineRule="auto"/>
    </w:pPr>
    <w:rPr>
      <w:rFonts w:ascii="Arial" w:eastAsiaTheme="minorHAnsi" w:hAnsi="Arial"/>
      <w:lang w:eastAsia="en-US"/>
    </w:rPr>
  </w:style>
  <w:style w:type="paragraph" w:customStyle="1" w:styleId="FBD46BFECF5A496E8D0EB4AAAD113EB41">
    <w:name w:val="FBD46BFECF5A496E8D0EB4AAAD113EB41"/>
    <w:rsid w:val="00CC21EF"/>
    <w:pPr>
      <w:spacing w:after="120" w:line="276" w:lineRule="auto"/>
    </w:pPr>
    <w:rPr>
      <w:rFonts w:ascii="Arial" w:eastAsiaTheme="minorHAnsi" w:hAnsi="Arial"/>
      <w:lang w:eastAsia="en-US"/>
    </w:rPr>
  </w:style>
  <w:style w:type="paragraph" w:customStyle="1" w:styleId="CD5AF404F2004ABA97C09F5AC77DF3A71">
    <w:name w:val="CD5AF404F2004ABA97C09F5AC77DF3A71"/>
    <w:rsid w:val="00CC21EF"/>
    <w:pPr>
      <w:spacing w:after="120" w:line="276" w:lineRule="auto"/>
    </w:pPr>
    <w:rPr>
      <w:rFonts w:ascii="Arial" w:eastAsiaTheme="minorHAnsi" w:hAnsi="Arial"/>
      <w:lang w:eastAsia="en-US"/>
    </w:rPr>
  </w:style>
  <w:style w:type="paragraph" w:customStyle="1" w:styleId="C9E1BE257B3A42308BA7730369D40EB81">
    <w:name w:val="C9E1BE257B3A42308BA7730369D40EB81"/>
    <w:rsid w:val="00CC21EF"/>
    <w:pPr>
      <w:spacing w:after="120" w:line="276" w:lineRule="auto"/>
    </w:pPr>
    <w:rPr>
      <w:rFonts w:ascii="Arial" w:eastAsiaTheme="minorHAnsi" w:hAnsi="Arial"/>
      <w:lang w:eastAsia="en-US"/>
    </w:rPr>
  </w:style>
  <w:style w:type="paragraph" w:customStyle="1" w:styleId="DBEE20A9629948749AF92B3558EEA9E81">
    <w:name w:val="DBEE20A9629948749AF92B3558EEA9E81"/>
    <w:rsid w:val="00CC21EF"/>
    <w:pPr>
      <w:spacing w:after="120" w:line="276" w:lineRule="auto"/>
    </w:pPr>
    <w:rPr>
      <w:rFonts w:ascii="Arial" w:eastAsiaTheme="minorHAnsi" w:hAnsi="Arial"/>
      <w:lang w:eastAsia="en-US"/>
    </w:rPr>
  </w:style>
  <w:style w:type="paragraph" w:customStyle="1" w:styleId="78122C0387FE43EB865D21FA180473611">
    <w:name w:val="78122C0387FE43EB865D21FA180473611"/>
    <w:rsid w:val="00CC21EF"/>
    <w:pPr>
      <w:spacing w:after="120" w:line="276" w:lineRule="auto"/>
    </w:pPr>
    <w:rPr>
      <w:rFonts w:ascii="Arial" w:eastAsiaTheme="minorHAnsi" w:hAnsi="Arial"/>
      <w:lang w:eastAsia="en-US"/>
    </w:rPr>
  </w:style>
  <w:style w:type="paragraph" w:customStyle="1" w:styleId="9CFE1CDDBB1F452783C79AACBEAD47551">
    <w:name w:val="9CFE1CDDBB1F452783C79AACBEAD47551"/>
    <w:rsid w:val="00CC21EF"/>
    <w:pPr>
      <w:spacing w:after="120" w:line="276" w:lineRule="auto"/>
    </w:pPr>
    <w:rPr>
      <w:rFonts w:ascii="Arial" w:eastAsiaTheme="minorHAnsi" w:hAnsi="Arial"/>
      <w:lang w:eastAsia="en-US"/>
    </w:rPr>
  </w:style>
  <w:style w:type="paragraph" w:customStyle="1" w:styleId="FD52D4B7FC514B5CB111E720E568EA4F1">
    <w:name w:val="FD52D4B7FC514B5CB111E720E568EA4F1"/>
    <w:rsid w:val="00CC21EF"/>
    <w:pPr>
      <w:spacing w:after="120" w:line="276" w:lineRule="auto"/>
    </w:pPr>
    <w:rPr>
      <w:rFonts w:ascii="Arial" w:eastAsiaTheme="minorHAnsi" w:hAnsi="Arial"/>
      <w:lang w:eastAsia="en-US"/>
    </w:rPr>
  </w:style>
  <w:style w:type="paragraph" w:customStyle="1" w:styleId="0B1CA42CF9A54C62B311DAF9C1E4786E1">
    <w:name w:val="0B1CA42CF9A54C62B311DAF9C1E4786E1"/>
    <w:rsid w:val="00CC21EF"/>
    <w:pPr>
      <w:spacing w:after="120" w:line="276" w:lineRule="auto"/>
    </w:pPr>
    <w:rPr>
      <w:rFonts w:ascii="Arial" w:eastAsiaTheme="minorHAnsi" w:hAnsi="Arial"/>
      <w:lang w:eastAsia="en-US"/>
    </w:rPr>
  </w:style>
  <w:style w:type="paragraph" w:customStyle="1" w:styleId="44F07DBE24594FB194B90DD916E69C4E1">
    <w:name w:val="44F07DBE24594FB194B90DD916E69C4E1"/>
    <w:rsid w:val="00CC21EF"/>
    <w:pPr>
      <w:spacing w:after="120" w:line="276" w:lineRule="auto"/>
    </w:pPr>
    <w:rPr>
      <w:rFonts w:ascii="Arial" w:eastAsiaTheme="minorHAnsi" w:hAnsi="Arial"/>
      <w:lang w:eastAsia="en-US"/>
    </w:rPr>
  </w:style>
  <w:style w:type="paragraph" w:customStyle="1" w:styleId="27B252A3A747484BA58EAFAEB499DD941">
    <w:name w:val="27B252A3A747484BA58EAFAEB499DD941"/>
    <w:rsid w:val="00CC21EF"/>
    <w:pPr>
      <w:spacing w:after="120" w:line="276" w:lineRule="auto"/>
    </w:pPr>
    <w:rPr>
      <w:rFonts w:ascii="Arial" w:eastAsiaTheme="minorHAnsi" w:hAnsi="Arial"/>
      <w:lang w:eastAsia="en-US"/>
    </w:rPr>
  </w:style>
  <w:style w:type="paragraph" w:customStyle="1" w:styleId="3069C8225C284C0CAA224750FCE1B8F11">
    <w:name w:val="3069C8225C284C0CAA224750FCE1B8F11"/>
    <w:rsid w:val="00CC21EF"/>
    <w:pPr>
      <w:spacing w:after="120" w:line="276" w:lineRule="auto"/>
    </w:pPr>
    <w:rPr>
      <w:rFonts w:ascii="Arial" w:eastAsiaTheme="minorHAnsi" w:hAnsi="Arial"/>
      <w:lang w:eastAsia="en-US"/>
    </w:rPr>
  </w:style>
  <w:style w:type="paragraph" w:customStyle="1" w:styleId="3195ED2586344C5F8092FC4CBA275BB81">
    <w:name w:val="3195ED2586344C5F8092FC4CBA275BB81"/>
    <w:rsid w:val="00CC21EF"/>
    <w:pPr>
      <w:spacing w:after="120" w:line="276" w:lineRule="auto"/>
    </w:pPr>
    <w:rPr>
      <w:rFonts w:ascii="Arial" w:eastAsiaTheme="minorHAnsi" w:hAnsi="Arial"/>
      <w:lang w:eastAsia="en-US"/>
    </w:rPr>
  </w:style>
  <w:style w:type="paragraph" w:customStyle="1" w:styleId="67E7A6FD33B2428E86B69CD98E1E7C161">
    <w:name w:val="67E7A6FD33B2428E86B69CD98E1E7C161"/>
    <w:rsid w:val="00CC21EF"/>
    <w:pPr>
      <w:spacing w:after="120" w:line="276" w:lineRule="auto"/>
    </w:pPr>
    <w:rPr>
      <w:rFonts w:ascii="Arial" w:eastAsiaTheme="minorHAnsi" w:hAnsi="Arial"/>
      <w:lang w:eastAsia="en-US"/>
    </w:rPr>
  </w:style>
  <w:style w:type="paragraph" w:customStyle="1" w:styleId="65A4F7C7442049A5A9510B1B226196061">
    <w:name w:val="65A4F7C7442049A5A9510B1B226196061"/>
    <w:rsid w:val="00CC21EF"/>
    <w:pPr>
      <w:spacing w:after="120" w:line="276" w:lineRule="auto"/>
    </w:pPr>
    <w:rPr>
      <w:rFonts w:ascii="Arial" w:eastAsiaTheme="minorHAnsi" w:hAnsi="Arial"/>
      <w:lang w:eastAsia="en-US"/>
    </w:rPr>
  </w:style>
  <w:style w:type="paragraph" w:customStyle="1" w:styleId="C03E6468AF524136A5B14C7D98CD08E21">
    <w:name w:val="C03E6468AF524136A5B14C7D98CD08E21"/>
    <w:rsid w:val="00CC21EF"/>
    <w:pPr>
      <w:spacing w:after="120" w:line="276" w:lineRule="auto"/>
    </w:pPr>
    <w:rPr>
      <w:rFonts w:ascii="Arial" w:eastAsiaTheme="minorHAnsi" w:hAnsi="Arial"/>
      <w:lang w:eastAsia="en-US"/>
    </w:rPr>
  </w:style>
  <w:style w:type="paragraph" w:customStyle="1" w:styleId="F3D8D7BD6CCF4952AD3C950F29F1BFA12">
    <w:name w:val="F3D8D7BD6CCF4952AD3C950F29F1BFA12"/>
    <w:rsid w:val="00CC21EF"/>
    <w:pPr>
      <w:spacing w:after="120" w:line="276" w:lineRule="auto"/>
    </w:pPr>
    <w:rPr>
      <w:rFonts w:ascii="Arial" w:eastAsiaTheme="minorHAnsi" w:hAnsi="Arial"/>
      <w:lang w:eastAsia="en-US"/>
    </w:rPr>
  </w:style>
  <w:style w:type="paragraph" w:customStyle="1" w:styleId="AA6DFEA39CEB4F6D80BD107D47CCE1AF2">
    <w:name w:val="AA6DFEA39CEB4F6D80BD107D47CCE1AF2"/>
    <w:rsid w:val="00CC21EF"/>
    <w:pPr>
      <w:spacing w:after="120" w:line="276" w:lineRule="auto"/>
    </w:pPr>
    <w:rPr>
      <w:rFonts w:ascii="Arial" w:eastAsiaTheme="minorHAnsi" w:hAnsi="Arial"/>
      <w:lang w:eastAsia="en-US"/>
    </w:rPr>
  </w:style>
  <w:style w:type="paragraph" w:customStyle="1" w:styleId="D6A8AC7B97C04DA9AE8815D52F1524A62">
    <w:name w:val="D6A8AC7B97C04DA9AE8815D52F1524A62"/>
    <w:rsid w:val="00CC21EF"/>
    <w:pPr>
      <w:spacing w:after="120" w:line="276" w:lineRule="auto"/>
    </w:pPr>
    <w:rPr>
      <w:rFonts w:ascii="Arial" w:eastAsiaTheme="minorHAnsi" w:hAnsi="Arial"/>
      <w:lang w:eastAsia="en-US"/>
    </w:rPr>
  </w:style>
  <w:style w:type="paragraph" w:customStyle="1" w:styleId="BFD5E36F3965441885C012DEB723C5002">
    <w:name w:val="BFD5E36F3965441885C012DEB723C5002"/>
    <w:rsid w:val="00CC21EF"/>
    <w:pPr>
      <w:spacing w:after="120" w:line="276" w:lineRule="auto"/>
    </w:pPr>
    <w:rPr>
      <w:rFonts w:ascii="Arial" w:eastAsiaTheme="minorHAnsi" w:hAnsi="Arial"/>
      <w:lang w:eastAsia="en-US"/>
    </w:rPr>
  </w:style>
  <w:style w:type="paragraph" w:customStyle="1" w:styleId="D70E39F7FD3A4B8084B2BDB365D5BB2A2">
    <w:name w:val="D70E39F7FD3A4B8084B2BDB365D5BB2A2"/>
    <w:rsid w:val="00CC21EF"/>
    <w:pPr>
      <w:spacing w:before="120" w:after="120" w:line="240" w:lineRule="auto"/>
      <w:contextualSpacing/>
    </w:pPr>
    <w:rPr>
      <w:rFonts w:ascii="Arial" w:eastAsiaTheme="minorHAnsi" w:hAnsi="Arial" w:cs="Arial"/>
      <w:b/>
      <w:lang w:eastAsia="en-US"/>
    </w:rPr>
  </w:style>
  <w:style w:type="paragraph" w:customStyle="1" w:styleId="D942B99EF64F41BCA0EA90FECA89F73D2">
    <w:name w:val="D942B99EF64F41BCA0EA90FECA89F73D2"/>
    <w:rsid w:val="00CC21EF"/>
    <w:pPr>
      <w:spacing w:after="120" w:line="276" w:lineRule="auto"/>
    </w:pPr>
    <w:rPr>
      <w:rFonts w:ascii="Arial" w:eastAsiaTheme="minorHAnsi" w:hAnsi="Arial"/>
      <w:lang w:eastAsia="en-US"/>
    </w:rPr>
  </w:style>
  <w:style w:type="paragraph" w:customStyle="1" w:styleId="8FCF949E5F7A4BB9A98943E1439229D72">
    <w:name w:val="8FCF949E5F7A4BB9A98943E1439229D72"/>
    <w:rsid w:val="00CC21EF"/>
    <w:pPr>
      <w:spacing w:after="120" w:line="276" w:lineRule="auto"/>
    </w:pPr>
    <w:rPr>
      <w:rFonts w:ascii="Arial" w:eastAsiaTheme="minorHAnsi" w:hAnsi="Arial"/>
      <w:lang w:eastAsia="en-US"/>
    </w:rPr>
  </w:style>
  <w:style w:type="paragraph" w:customStyle="1" w:styleId="6D8861E3DB78497D82630597F2026B6F2">
    <w:name w:val="6D8861E3DB78497D82630597F2026B6F2"/>
    <w:rsid w:val="00CC21EF"/>
    <w:pPr>
      <w:spacing w:after="120" w:line="276" w:lineRule="auto"/>
    </w:pPr>
    <w:rPr>
      <w:rFonts w:ascii="Arial" w:eastAsiaTheme="minorHAnsi" w:hAnsi="Arial"/>
      <w:lang w:eastAsia="en-US"/>
    </w:rPr>
  </w:style>
  <w:style w:type="paragraph" w:customStyle="1" w:styleId="FBD46BFECF5A496E8D0EB4AAAD113EB42">
    <w:name w:val="FBD46BFECF5A496E8D0EB4AAAD113EB42"/>
    <w:rsid w:val="00CC21EF"/>
    <w:pPr>
      <w:spacing w:after="120" w:line="276" w:lineRule="auto"/>
    </w:pPr>
    <w:rPr>
      <w:rFonts w:ascii="Arial" w:eastAsiaTheme="minorHAnsi" w:hAnsi="Arial"/>
      <w:lang w:eastAsia="en-US"/>
    </w:rPr>
  </w:style>
  <w:style w:type="paragraph" w:customStyle="1" w:styleId="CD5AF404F2004ABA97C09F5AC77DF3A72">
    <w:name w:val="CD5AF404F2004ABA97C09F5AC77DF3A72"/>
    <w:rsid w:val="00CC21EF"/>
    <w:pPr>
      <w:spacing w:after="120" w:line="276" w:lineRule="auto"/>
    </w:pPr>
    <w:rPr>
      <w:rFonts w:ascii="Arial" w:eastAsiaTheme="minorHAnsi" w:hAnsi="Arial"/>
      <w:lang w:eastAsia="en-US"/>
    </w:rPr>
  </w:style>
  <w:style w:type="paragraph" w:customStyle="1" w:styleId="C9E1BE257B3A42308BA7730369D40EB82">
    <w:name w:val="C9E1BE257B3A42308BA7730369D40EB82"/>
    <w:rsid w:val="00CC21EF"/>
    <w:pPr>
      <w:spacing w:after="120" w:line="276" w:lineRule="auto"/>
    </w:pPr>
    <w:rPr>
      <w:rFonts w:ascii="Arial" w:eastAsiaTheme="minorHAnsi" w:hAnsi="Arial"/>
      <w:lang w:eastAsia="en-US"/>
    </w:rPr>
  </w:style>
  <w:style w:type="paragraph" w:customStyle="1" w:styleId="DBEE20A9629948749AF92B3558EEA9E82">
    <w:name w:val="DBEE20A9629948749AF92B3558EEA9E82"/>
    <w:rsid w:val="00CC21EF"/>
    <w:pPr>
      <w:spacing w:after="120" w:line="276" w:lineRule="auto"/>
    </w:pPr>
    <w:rPr>
      <w:rFonts w:ascii="Arial" w:eastAsiaTheme="minorHAnsi" w:hAnsi="Arial"/>
      <w:lang w:eastAsia="en-US"/>
    </w:rPr>
  </w:style>
  <w:style w:type="paragraph" w:customStyle="1" w:styleId="78122C0387FE43EB865D21FA180473612">
    <w:name w:val="78122C0387FE43EB865D21FA180473612"/>
    <w:rsid w:val="00CC21EF"/>
    <w:pPr>
      <w:spacing w:after="120" w:line="276" w:lineRule="auto"/>
    </w:pPr>
    <w:rPr>
      <w:rFonts w:ascii="Arial" w:eastAsiaTheme="minorHAnsi" w:hAnsi="Arial"/>
      <w:lang w:eastAsia="en-US"/>
    </w:rPr>
  </w:style>
  <w:style w:type="paragraph" w:customStyle="1" w:styleId="9CFE1CDDBB1F452783C79AACBEAD47552">
    <w:name w:val="9CFE1CDDBB1F452783C79AACBEAD47552"/>
    <w:rsid w:val="00CC21EF"/>
    <w:pPr>
      <w:spacing w:after="120" w:line="276" w:lineRule="auto"/>
    </w:pPr>
    <w:rPr>
      <w:rFonts w:ascii="Arial" w:eastAsiaTheme="minorHAnsi" w:hAnsi="Arial"/>
      <w:lang w:eastAsia="en-US"/>
    </w:rPr>
  </w:style>
  <w:style w:type="paragraph" w:customStyle="1" w:styleId="FD52D4B7FC514B5CB111E720E568EA4F2">
    <w:name w:val="FD52D4B7FC514B5CB111E720E568EA4F2"/>
    <w:rsid w:val="00CC21EF"/>
    <w:pPr>
      <w:spacing w:after="120" w:line="276" w:lineRule="auto"/>
    </w:pPr>
    <w:rPr>
      <w:rFonts w:ascii="Arial" w:eastAsiaTheme="minorHAnsi" w:hAnsi="Arial"/>
      <w:lang w:eastAsia="en-US"/>
    </w:rPr>
  </w:style>
  <w:style w:type="paragraph" w:customStyle="1" w:styleId="0B1CA42CF9A54C62B311DAF9C1E4786E2">
    <w:name w:val="0B1CA42CF9A54C62B311DAF9C1E4786E2"/>
    <w:rsid w:val="00CC21EF"/>
    <w:pPr>
      <w:spacing w:after="120" w:line="276" w:lineRule="auto"/>
    </w:pPr>
    <w:rPr>
      <w:rFonts w:ascii="Arial" w:eastAsiaTheme="minorHAnsi" w:hAnsi="Arial"/>
      <w:lang w:eastAsia="en-US"/>
    </w:rPr>
  </w:style>
  <w:style w:type="paragraph" w:customStyle="1" w:styleId="44F07DBE24594FB194B90DD916E69C4E2">
    <w:name w:val="44F07DBE24594FB194B90DD916E69C4E2"/>
    <w:rsid w:val="00CC21EF"/>
    <w:pPr>
      <w:spacing w:after="120" w:line="276" w:lineRule="auto"/>
    </w:pPr>
    <w:rPr>
      <w:rFonts w:ascii="Arial" w:eastAsiaTheme="minorHAnsi" w:hAnsi="Arial"/>
      <w:lang w:eastAsia="en-US"/>
    </w:rPr>
  </w:style>
  <w:style w:type="paragraph" w:customStyle="1" w:styleId="27B252A3A747484BA58EAFAEB499DD942">
    <w:name w:val="27B252A3A747484BA58EAFAEB499DD942"/>
    <w:rsid w:val="00CC21EF"/>
    <w:pPr>
      <w:spacing w:after="120" w:line="276" w:lineRule="auto"/>
    </w:pPr>
    <w:rPr>
      <w:rFonts w:ascii="Arial" w:eastAsiaTheme="minorHAnsi" w:hAnsi="Arial"/>
      <w:lang w:eastAsia="en-US"/>
    </w:rPr>
  </w:style>
  <w:style w:type="paragraph" w:customStyle="1" w:styleId="3069C8225C284C0CAA224750FCE1B8F12">
    <w:name w:val="3069C8225C284C0CAA224750FCE1B8F12"/>
    <w:rsid w:val="00CC21EF"/>
    <w:pPr>
      <w:spacing w:after="120" w:line="276" w:lineRule="auto"/>
    </w:pPr>
    <w:rPr>
      <w:rFonts w:ascii="Arial" w:eastAsiaTheme="minorHAnsi" w:hAnsi="Arial"/>
      <w:lang w:eastAsia="en-US"/>
    </w:rPr>
  </w:style>
  <w:style w:type="paragraph" w:customStyle="1" w:styleId="3195ED2586344C5F8092FC4CBA275BB82">
    <w:name w:val="3195ED2586344C5F8092FC4CBA275BB82"/>
    <w:rsid w:val="00CC21EF"/>
    <w:pPr>
      <w:spacing w:after="120" w:line="276" w:lineRule="auto"/>
    </w:pPr>
    <w:rPr>
      <w:rFonts w:ascii="Arial" w:eastAsiaTheme="minorHAnsi" w:hAnsi="Arial"/>
      <w:lang w:eastAsia="en-US"/>
    </w:rPr>
  </w:style>
  <w:style w:type="paragraph" w:customStyle="1" w:styleId="67E7A6FD33B2428E86B69CD98E1E7C162">
    <w:name w:val="67E7A6FD33B2428E86B69CD98E1E7C162"/>
    <w:rsid w:val="00CC21EF"/>
    <w:pPr>
      <w:spacing w:after="120" w:line="276" w:lineRule="auto"/>
    </w:pPr>
    <w:rPr>
      <w:rFonts w:ascii="Arial" w:eastAsiaTheme="minorHAnsi" w:hAnsi="Arial"/>
      <w:lang w:eastAsia="en-US"/>
    </w:rPr>
  </w:style>
  <w:style w:type="paragraph" w:customStyle="1" w:styleId="65A4F7C7442049A5A9510B1B226196062">
    <w:name w:val="65A4F7C7442049A5A9510B1B226196062"/>
    <w:rsid w:val="00CC21EF"/>
    <w:pPr>
      <w:spacing w:after="120" w:line="276" w:lineRule="auto"/>
    </w:pPr>
    <w:rPr>
      <w:rFonts w:ascii="Arial" w:eastAsiaTheme="minorHAnsi" w:hAnsi="Arial"/>
      <w:lang w:eastAsia="en-US"/>
    </w:rPr>
  </w:style>
  <w:style w:type="paragraph" w:customStyle="1" w:styleId="C03E6468AF524136A5B14C7D98CD08E22">
    <w:name w:val="C03E6468AF524136A5B14C7D98CD08E22"/>
    <w:rsid w:val="00CC21EF"/>
    <w:pPr>
      <w:spacing w:after="120" w:line="276"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Einwilligungserklärung_Formular</Template>
  <TotalTime>0</TotalTime>
  <Pages>3</Pages>
  <Words>824</Words>
  <Characters>5198</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dc:creator>
  <cp:keywords/>
  <dc:description/>
  <cp:lastModifiedBy>Albat, Agnes</cp:lastModifiedBy>
  <cp:revision>2</cp:revision>
  <cp:lastPrinted>2019-09-11T08:32:00Z</cp:lastPrinted>
  <dcterms:created xsi:type="dcterms:W3CDTF">2020-02-26T15:12:00Z</dcterms:created>
  <dcterms:modified xsi:type="dcterms:W3CDTF">2020-02-27T12:14:00Z</dcterms:modified>
</cp:coreProperties>
</file>